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4D057" w14:textId="02276E61" w:rsidR="00D70E81" w:rsidRPr="00647436" w:rsidRDefault="007C1D72" w:rsidP="00D70E81">
      <w:pPr>
        <w:pStyle w:val="Infotext"/>
        <w:rPr>
          <w:rStyle w:val="Platshllartext"/>
          <w:rFonts w:asciiTheme="minorHAnsi" w:hAnsiTheme="minorHAnsi"/>
          <w:sz w:val="20"/>
        </w:rPr>
      </w:pPr>
      <w:sdt>
        <w:sdtPr>
          <w:rPr>
            <w:rStyle w:val="Platshllartext"/>
            <w:rFonts w:asciiTheme="minorHAnsi" w:hAnsiTheme="minorHAnsi"/>
            <w:sz w:val="20"/>
          </w:rPr>
          <w:alias w:val="Handläggare"/>
          <w:tag w:val="cntHandläggare/2Col"/>
          <w:id w:val="1239984734"/>
          <w:placeholder>
            <w:docPart w:val="58F7B9173716485693F67E49AD42EF3D"/>
          </w:placeholder>
        </w:sdtPr>
        <w:sdtEndPr>
          <w:rPr>
            <w:rStyle w:val="Platshllartext"/>
          </w:rPr>
        </w:sdtEndPr>
        <w:sdtContent>
          <w:r w:rsidR="00647436" w:rsidRPr="00647436">
            <w:rPr>
              <w:rStyle w:val="Platshllartext"/>
              <w:rFonts w:asciiTheme="minorHAnsi" w:hAnsiTheme="minorHAnsi"/>
              <w:sz w:val="20"/>
            </w:rPr>
            <w:t>Handläggare</w:t>
          </w:r>
        </w:sdtContent>
      </w:sdt>
      <w:r w:rsidR="00D70E81" w:rsidRPr="00647436">
        <w:rPr>
          <w:rStyle w:val="Platshllartext"/>
          <w:rFonts w:asciiTheme="minorHAnsi" w:hAnsiTheme="minorHAnsi"/>
          <w:sz w:val="20"/>
        </w:rPr>
        <w:br/>
      </w:r>
      <w:sdt>
        <w:sdtPr>
          <w:rPr>
            <w:rStyle w:val="Platshllartext"/>
            <w:rFonts w:asciiTheme="minorHAnsi" w:hAnsiTheme="minorHAnsi"/>
            <w:sz w:val="20"/>
          </w:rPr>
          <w:alias w:val="Avdelning (enhet, arbetsgrupp)"/>
          <w:tag w:val="cntavdelning/2Col"/>
          <w:id w:val="911045629"/>
          <w:placeholder>
            <w:docPart w:val="D102DE66933B4A6EAA8183D9632A4B7A"/>
          </w:placeholder>
        </w:sdtPr>
        <w:sdtEndPr>
          <w:rPr>
            <w:rStyle w:val="Platshllartext"/>
          </w:rPr>
        </w:sdtEndPr>
        <w:sdtContent>
          <w:r w:rsidR="00647436" w:rsidRPr="00647436">
            <w:rPr>
              <w:rStyle w:val="Platshllartext"/>
              <w:rFonts w:asciiTheme="minorHAnsi" w:hAnsiTheme="minorHAnsi"/>
              <w:sz w:val="20"/>
            </w:rPr>
            <w:t>Myndighet</w:t>
          </w:r>
        </w:sdtContent>
      </w:sdt>
    </w:p>
    <w:p w14:paraId="4DD9467D" w14:textId="305D8C42" w:rsidR="0075685B" w:rsidRDefault="0075685B" w:rsidP="0075685B">
      <w:pPr>
        <w:pStyle w:val="Infotext"/>
      </w:pPr>
      <w:r>
        <w:br w:type="column"/>
      </w:r>
      <w:r>
        <w:t>Datum</w:t>
      </w:r>
      <w:r w:rsidR="00D70E81">
        <w:br/>
      </w:r>
      <w:sdt>
        <w:sdtPr>
          <w:alias w:val="Datum"/>
          <w:tag w:val="cntDatum/Standard=CurrentDate"/>
          <w:id w:val="-918101762"/>
          <w:placeholder>
            <w:docPart w:val="074740DCE6104966B9126DB935A802D2"/>
          </w:placeholder>
        </w:sdtPr>
        <w:sdtEndPr/>
        <w:sdtContent>
          <w:r w:rsidR="00647436">
            <w:t>2026-mm-dd</w:t>
          </w:r>
        </w:sdtContent>
      </w:sdt>
    </w:p>
    <w:p w14:paraId="2371FBAF" w14:textId="0C8D8FD6" w:rsidR="0075685B" w:rsidRDefault="007C1D72" w:rsidP="0075685B">
      <w:pPr>
        <w:pStyle w:val="Infotext"/>
      </w:pPr>
      <w:sdt>
        <w:sdtPr>
          <w:alias w:val="Beteckning 1 (tex Dnr)"/>
          <w:tag w:val="cntBeteckning1(texDnr)"/>
          <w:id w:val="1149936793"/>
          <w:placeholder>
            <w:docPart w:val="9D33A661949E4832B32199FB7B20A8EB"/>
          </w:placeholder>
          <w:showingPlcHdr/>
        </w:sdtPr>
        <w:sdtEndPr/>
        <w:sdtContent>
          <w:r w:rsidR="00647436" w:rsidRPr="00416BDD">
            <w:rPr>
              <w:rStyle w:val="Platshllartext"/>
            </w:rPr>
            <w:t>Beteckning 1 (tex Dnr)</w:t>
          </w:r>
        </w:sdtContent>
      </w:sdt>
      <w:r w:rsidR="0075685B">
        <w:br/>
      </w:r>
      <w:sdt>
        <w:sdtPr>
          <w:alias w:val="Beteckning"/>
          <w:tag w:val="cntBeteckning/2Col"/>
          <w:id w:val="-615142389"/>
          <w:placeholder>
            <w:docPart w:val="C2F3E1D41B1A4BE28AE9F65739B08280"/>
          </w:placeholder>
        </w:sdtPr>
        <w:sdtEndPr/>
        <w:sdtContent>
          <w:r w:rsidR="00647436">
            <w:t>48-timmarsrapport</w:t>
          </w:r>
        </w:sdtContent>
      </w:sdt>
    </w:p>
    <w:p w14:paraId="66D13872" w14:textId="56F76389" w:rsidR="0075685B" w:rsidRDefault="00D70E81" w:rsidP="00B1121F">
      <w:pPr>
        <w:pStyle w:val="Infotext"/>
        <w:spacing w:after="2080"/>
      </w:pPr>
      <w:r>
        <w:br w:type="column"/>
      </w:r>
      <w:r w:rsidRPr="00D70E81">
        <w:t>Version</w:t>
      </w:r>
      <w:r w:rsidR="0075685B">
        <w:br/>
      </w:r>
      <w:sdt>
        <w:sdtPr>
          <w:alias w:val="Version"/>
          <w:tag w:val="cntversion"/>
          <w:id w:val="1427704118"/>
          <w:placeholder>
            <w:docPart w:val="72FB1BC8D16C40738A3880FF1DCAE905"/>
          </w:placeholder>
        </w:sdtPr>
        <w:sdtEndPr/>
        <w:sdtContent>
          <w:r w:rsidR="00647436">
            <w:t xml:space="preserve"> </w:t>
          </w:r>
        </w:sdtContent>
      </w:sdt>
    </w:p>
    <w:p w14:paraId="036F5F62" w14:textId="77777777" w:rsidR="0075685B" w:rsidRDefault="0075685B" w:rsidP="0075685B">
      <w:pPr>
        <w:spacing w:after="840"/>
        <w:sectPr w:rsidR="0075685B" w:rsidSect="00D50FB6">
          <w:headerReference w:type="even" r:id="rId12"/>
          <w:headerReference w:type="default" r:id="rId13"/>
          <w:footerReference w:type="even" r:id="rId14"/>
          <w:footerReference w:type="default" r:id="rId15"/>
          <w:headerReference w:type="first" r:id="rId16"/>
          <w:footerReference w:type="first" r:id="rId17"/>
          <w:pgSz w:w="11906" w:h="16838"/>
          <w:pgMar w:top="794" w:right="1406" w:bottom="1985" w:left="3164" w:header="454" w:footer="680" w:gutter="0"/>
          <w:cols w:num="3" w:space="340"/>
          <w:titlePg/>
          <w:docGrid w:linePitch="360"/>
        </w:sectPr>
      </w:pPr>
    </w:p>
    <w:p w14:paraId="62AAF0A4" w14:textId="56436783" w:rsidR="00B1121F" w:rsidRDefault="00647436" w:rsidP="00B1121F">
      <w:pPr>
        <w:pStyle w:val="Rubrik"/>
      </w:pPr>
      <w:r>
        <w:t>Mötets benämning</w:t>
      </w:r>
    </w:p>
    <w:bookmarkStart w:id="0" w:name="_Hlk75329159"/>
    <w:p w14:paraId="527F3BC9" w14:textId="11B19D07" w:rsidR="00647436" w:rsidRDefault="007C1D72" w:rsidP="00647436">
      <w:sdt>
        <w:sdtPr>
          <w:id w:val="709506"/>
          <w:placeholder>
            <w:docPart w:val="B76C6364100340D281BB6829E2DCE510"/>
          </w:placeholder>
          <w:temporary/>
          <w:showingPlcHdr/>
        </w:sdtPr>
        <w:sdtEndPr/>
        <w:sdtContent>
          <w:r w:rsidR="00647436" w:rsidRPr="00752EEC">
            <w:rPr>
              <w:rStyle w:val="Platshllartext"/>
            </w:rPr>
            <w:t>Mötesrapporten är viktig information i samordningen av Sveriges internationella statistikarbete. Rapporten ska tas fram inom två arbetsdagar och skickas som pdf till adressen</w:t>
          </w:r>
        </w:sdtContent>
      </w:sdt>
      <w:bookmarkEnd w:id="0"/>
      <w:r w:rsidR="00647436">
        <w:t xml:space="preserve"> </w:t>
      </w:r>
      <w:hyperlink r:id="rId18" w:history="1">
        <w:r w:rsidR="00647436" w:rsidRPr="00C62BC3">
          <w:rPr>
            <w:rStyle w:val="Hyperlnk"/>
          </w:rPr>
          <w:t>48timmars@scb.se</w:t>
        </w:r>
      </w:hyperlink>
      <w:r w:rsidR="00647436">
        <w:rPr>
          <w:rStyle w:val="Platshllartext"/>
        </w:rPr>
        <w:t xml:space="preserve"> </w:t>
      </w:r>
      <w:sdt>
        <w:sdtPr>
          <w:id w:val="292723458"/>
          <w:placeholder>
            <w:docPart w:val="DC15FBD175E24121B59247221D5AE53F"/>
          </w:placeholder>
          <w:temporary/>
          <w:showingPlcHdr/>
        </w:sdtPr>
        <w:sdtEndPr/>
        <w:sdtContent>
          <w:r w:rsidR="00647436" w:rsidRPr="00752EEC">
            <w:rPr>
              <w:rStyle w:val="Platshllartext"/>
            </w:rPr>
            <w:t>Rapporten är allmän handling</w:t>
          </w:r>
          <w:r w:rsidR="00647436" w:rsidRPr="002B7A2C">
            <w:rPr>
              <w:rStyle w:val="Platshllartext"/>
            </w:rPr>
            <w:t>.</w:t>
          </w:r>
        </w:sdtContent>
      </w:sdt>
    </w:p>
    <w:p w14:paraId="29461D72" w14:textId="53DF8874" w:rsidR="0030334F" w:rsidRPr="0030334F" w:rsidRDefault="0030334F" w:rsidP="0030334F">
      <w:pPr>
        <w:pStyle w:val="Rubrikversmaltabell1"/>
        <w:rPr>
          <w:color w:val="808080" w:themeColor="background1" w:themeShade="80"/>
        </w:rPr>
      </w:pPr>
      <w:r w:rsidRPr="0030334F">
        <w:rPr>
          <w:color w:val="808080" w:themeColor="background1" w:themeShade="80"/>
          <w:highlight w:val="lightGray"/>
        </w:rPr>
        <w:t>Fakta om mötet</w:t>
      </w:r>
    </w:p>
    <w:tbl>
      <w:tblPr>
        <w:tblStyle w:val="Tabellrutntljust"/>
        <w:tblW w:w="7336" w:type="dxa"/>
        <w:tblLayout w:type="fixed"/>
        <w:tblLook w:val="04E0" w:firstRow="1" w:lastRow="1" w:firstColumn="1" w:lastColumn="0" w:noHBand="0" w:noVBand="1"/>
      </w:tblPr>
      <w:tblGrid>
        <w:gridCol w:w="2694"/>
        <w:gridCol w:w="4642"/>
      </w:tblGrid>
      <w:tr w:rsidR="0030334F" w:rsidRPr="007C1D72" w14:paraId="2012C852" w14:textId="77777777" w:rsidTr="0030334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694" w:type="dxa"/>
          </w:tcPr>
          <w:sdt>
            <w:sdtPr>
              <w:id w:val="1057355526"/>
              <w:placeholder>
                <w:docPart w:val="89BED84B42E64917B634416126434A4E"/>
              </w:placeholder>
            </w:sdtPr>
            <w:sdtEndPr/>
            <w:sdtContent>
              <w:p w14:paraId="01E45C16" w14:textId="65B651F0" w:rsidR="0030334F" w:rsidRDefault="0030334F" w:rsidP="00EA607B">
                <w:pPr>
                  <w:pStyle w:val="Rubrikitabellmedtabellformat"/>
                </w:pPr>
                <w:r>
                  <w:t>Typ av möte</w:t>
                </w:r>
              </w:p>
            </w:sdtContent>
          </w:sdt>
        </w:tc>
        <w:tc>
          <w:tcPr>
            <w:tcW w:w="4642" w:type="dxa"/>
          </w:tcPr>
          <w:p w14:paraId="1CAFCE43" w14:textId="64AD7338" w:rsidR="0030334F" w:rsidRPr="00E86184" w:rsidRDefault="0030334F" w:rsidP="0030334F">
            <w:pPr>
              <w:pStyle w:val="Rubrikitabellmedtabellformat"/>
              <w:cnfStyle w:val="100000000000" w:firstRow="1" w:lastRow="0" w:firstColumn="0" w:lastColumn="0" w:oddVBand="0" w:evenVBand="0" w:oddHBand="0" w:evenHBand="0" w:firstRowFirstColumn="0" w:firstRowLastColumn="0" w:lastRowFirstColumn="0" w:lastRowLastColumn="0"/>
              <w:rPr>
                <w:b w:val="0"/>
                <w:lang w:val="en-US"/>
              </w:rPr>
            </w:pPr>
          </w:p>
          <w:sdt>
            <w:sdtPr>
              <w:id w:val="796805977"/>
              <w:placeholder>
                <w:docPart w:val="8C8F7ABFCD8F41CB9939761965247987"/>
              </w:placeholder>
              <w:temporary/>
              <w:showingPlcHdr/>
            </w:sdtPr>
            <w:sdtEndPr/>
            <w:sdtContent>
              <w:p w14:paraId="2F13A7A2" w14:textId="3EBBDF4E" w:rsidR="0030334F" w:rsidRPr="00E86184" w:rsidRDefault="00E86184" w:rsidP="00EF32FF">
                <w:pPr>
                  <w:pStyle w:val="Rubrikitabellmedtabellformat"/>
                  <w:cnfStyle w:val="100000000000" w:firstRow="1" w:lastRow="0" w:firstColumn="0" w:lastColumn="0" w:oddVBand="0" w:evenVBand="0" w:oddHBand="0" w:evenHBand="0" w:firstRowFirstColumn="0" w:firstRowLastColumn="0" w:lastRowFirstColumn="0" w:lastRowLastColumn="0"/>
                  <w:rPr>
                    <w:lang w:val="en-US"/>
                  </w:rPr>
                </w:pPr>
                <w:r w:rsidRPr="00D60C59">
                  <w:rPr>
                    <w:rStyle w:val="Platshllartext"/>
                    <w:b w:val="0"/>
                    <w:bCs/>
                    <w:lang w:val="en-US"/>
                  </w:rPr>
                  <w:t>Working Group, Directors Group etc</w:t>
                </w:r>
              </w:p>
            </w:sdtContent>
          </w:sdt>
        </w:tc>
      </w:tr>
      <w:tr w:rsidR="0030334F" w14:paraId="05AFA0F4" w14:textId="77777777" w:rsidTr="00303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0B9BBCCC" w14:textId="77160020" w:rsidR="0030334F" w:rsidRDefault="0030334F" w:rsidP="004B1154">
            <w:pPr>
              <w:pStyle w:val="Tabelltext"/>
            </w:pPr>
            <w:r>
              <w:t>Mötets ordförande</w:t>
            </w:r>
          </w:p>
        </w:tc>
        <w:tc>
          <w:tcPr>
            <w:tcW w:w="4642" w:type="dxa"/>
          </w:tcPr>
          <w:sdt>
            <w:sdtPr>
              <w:id w:val="258498438"/>
              <w:placeholder>
                <w:docPart w:val="D854DEFD5895498E8232F087E292B9B8"/>
              </w:placeholder>
              <w:temporary/>
              <w:showingPlcHdr/>
            </w:sdtPr>
            <w:sdtEndPr/>
            <w:sdtContent>
              <w:p w14:paraId="1BFAF5AD" w14:textId="7D0739AE" w:rsidR="0030334F" w:rsidRDefault="0030334F" w:rsidP="004B1154">
                <w:pPr>
                  <w:pStyle w:val="Tabelltext"/>
                  <w:cnfStyle w:val="000000100000" w:firstRow="0" w:lastRow="0" w:firstColumn="0" w:lastColumn="0" w:oddVBand="0" w:evenVBand="0" w:oddHBand="1" w:evenHBand="0" w:firstRowFirstColumn="0" w:firstRowLastColumn="0" w:lastRowFirstColumn="0" w:lastRowLastColumn="0"/>
                </w:pPr>
                <w:r>
                  <w:rPr>
                    <w:rStyle w:val="Platshllartext"/>
                  </w:rPr>
                  <w:t>[•]</w:t>
                </w:r>
              </w:p>
            </w:sdtContent>
          </w:sdt>
        </w:tc>
      </w:tr>
      <w:tr w:rsidR="0030334F" w14:paraId="6AD7F476" w14:textId="77777777" w:rsidTr="0030334F">
        <w:tc>
          <w:tcPr>
            <w:cnfStyle w:val="001000000000" w:firstRow="0" w:lastRow="0" w:firstColumn="1" w:lastColumn="0" w:oddVBand="0" w:evenVBand="0" w:oddHBand="0" w:evenHBand="0" w:firstRowFirstColumn="0" w:firstRowLastColumn="0" w:lastRowFirstColumn="0" w:lastRowLastColumn="0"/>
            <w:tcW w:w="2694" w:type="dxa"/>
          </w:tcPr>
          <w:p w14:paraId="3DBE5F79" w14:textId="1F7F91F8" w:rsidR="0030334F" w:rsidRDefault="0030334F" w:rsidP="004B1154">
            <w:pPr>
              <w:pStyle w:val="Tabelltext"/>
            </w:pPr>
            <w:r>
              <w:t>Mötet organiseras av</w:t>
            </w:r>
          </w:p>
        </w:tc>
        <w:tc>
          <w:tcPr>
            <w:tcW w:w="4642" w:type="dxa"/>
          </w:tcPr>
          <w:sdt>
            <w:sdtPr>
              <w:id w:val="-498816153"/>
              <w:placeholder>
                <w:docPart w:val="7CF9C0DC472445AB817D9253DEBBCFA9"/>
              </w:placeholder>
              <w:temporary/>
              <w:showingPlcHdr/>
            </w:sdtPr>
            <w:sdtEndPr/>
            <w:sdtContent>
              <w:p w14:paraId="695B339D" w14:textId="5F089CE7" w:rsidR="0030334F" w:rsidRDefault="0030334F" w:rsidP="004B1154">
                <w:pPr>
                  <w:pStyle w:val="Tabelltext"/>
                  <w:cnfStyle w:val="000000000000" w:firstRow="0" w:lastRow="0" w:firstColumn="0" w:lastColumn="0" w:oddVBand="0" w:evenVBand="0" w:oddHBand="0" w:evenHBand="0" w:firstRowFirstColumn="0" w:firstRowLastColumn="0" w:lastRowFirstColumn="0" w:lastRowLastColumn="0"/>
                </w:pPr>
                <w:r>
                  <w:rPr>
                    <w:rStyle w:val="Platshllartext"/>
                  </w:rPr>
                  <w:t>[•]</w:t>
                </w:r>
              </w:p>
            </w:sdtContent>
          </w:sdt>
        </w:tc>
      </w:tr>
      <w:tr w:rsidR="0030334F" w14:paraId="47C111F5" w14:textId="77777777" w:rsidTr="00303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79CA3851" w14:textId="7F3D4349" w:rsidR="0030334F" w:rsidRDefault="0030334F" w:rsidP="004B1154">
            <w:pPr>
              <w:pStyle w:val="Tabelltext"/>
            </w:pPr>
            <w:r>
              <w:t>Datum och plats</w:t>
            </w:r>
          </w:p>
        </w:tc>
        <w:sdt>
          <w:sdtPr>
            <w:id w:val="-1160228344"/>
            <w:placeholder>
              <w:docPart w:val="87C951D2D42D42478463B2B8686D2C83"/>
            </w:placeholder>
            <w:temporary/>
            <w:showingPlcHdr/>
          </w:sdtPr>
          <w:sdtEndPr/>
          <w:sdtContent>
            <w:tc>
              <w:tcPr>
                <w:tcW w:w="4642" w:type="dxa"/>
              </w:tcPr>
              <w:p w14:paraId="5B00C637" w14:textId="0598E67B" w:rsidR="0030334F" w:rsidRDefault="00D60C59" w:rsidP="004B1154">
                <w:pPr>
                  <w:pStyle w:val="Tabelltext"/>
                  <w:cnfStyle w:val="000000100000" w:firstRow="0" w:lastRow="0" w:firstColumn="0" w:lastColumn="0" w:oddVBand="0" w:evenVBand="0" w:oddHBand="1" w:evenHBand="0" w:firstRowFirstColumn="0" w:firstRowLastColumn="0" w:lastRowFirstColumn="0" w:lastRowLastColumn="0"/>
                </w:pPr>
                <w:r w:rsidRPr="000D0F2C">
                  <w:rPr>
                    <w:rStyle w:val="Platshllartext"/>
                  </w:rPr>
                  <w:t>Ange plats eller om mötet var digitalt</w:t>
                </w:r>
              </w:p>
            </w:tc>
          </w:sdtContent>
        </w:sdt>
      </w:tr>
      <w:tr w:rsidR="0030334F" w14:paraId="72D4EE08" w14:textId="77777777" w:rsidTr="0030334F">
        <w:tc>
          <w:tcPr>
            <w:cnfStyle w:val="001000000000" w:firstRow="0" w:lastRow="0" w:firstColumn="1" w:lastColumn="0" w:oddVBand="0" w:evenVBand="0" w:oddHBand="0" w:evenHBand="0" w:firstRowFirstColumn="0" w:firstRowLastColumn="0" w:lastRowFirstColumn="0" w:lastRowLastColumn="0"/>
            <w:tcW w:w="2694" w:type="dxa"/>
          </w:tcPr>
          <w:p w14:paraId="4486A618" w14:textId="030FFEB1" w:rsidR="0030334F" w:rsidRDefault="0030334F" w:rsidP="004B1154">
            <w:pPr>
              <w:pStyle w:val="Tabelltext"/>
            </w:pPr>
            <w:r>
              <w:t>Svenska representanter</w:t>
            </w:r>
          </w:p>
        </w:tc>
        <w:sdt>
          <w:sdtPr>
            <w:id w:val="322470995"/>
            <w:placeholder>
              <w:docPart w:val="65CD0265D5F643E7A258A00F26358193"/>
            </w:placeholder>
            <w:temporary/>
            <w:showingPlcHdr/>
          </w:sdtPr>
          <w:sdtEndPr/>
          <w:sdtContent>
            <w:tc>
              <w:tcPr>
                <w:tcW w:w="4642" w:type="dxa"/>
              </w:tcPr>
              <w:p w14:paraId="7C9ECABF" w14:textId="728E2342" w:rsidR="0030334F" w:rsidRDefault="00D60C59" w:rsidP="004B1154">
                <w:pPr>
                  <w:pStyle w:val="Tabelltext"/>
                  <w:cnfStyle w:val="000000000000" w:firstRow="0" w:lastRow="0" w:firstColumn="0" w:lastColumn="0" w:oddVBand="0" w:evenVBand="0" w:oddHBand="0" w:evenHBand="0" w:firstRowFirstColumn="0" w:firstRowLastColumn="0" w:lastRowFirstColumn="0" w:lastRowLastColumn="0"/>
                  <w:rPr>
                    <w:b/>
                  </w:rPr>
                </w:pPr>
                <w:r w:rsidRPr="009D745B">
                  <w:rPr>
                    <w:rStyle w:val="Platshllartext"/>
                    <w:lang w:val="en-US"/>
                  </w:rPr>
                  <w:t>Namn, myndighet</w:t>
                </w:r>
              </w:p>
            </w:tc>
          </w:sdtContent>
        </w:sdt>
      </w:tr>
      <w:tr w:rsidR="0030334F" w14:paraId="454C22BB" w14:textId="77777777" w:rsidTr="0030334F">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tcPr>
          <w:p w14:paraId="1BE8EB37" w14:textId="431557F6" w:rsidR="0030334F" w:rsidRPr="0030334F" w:rsidRDefault="0030334F" w:rsidP="004B1154">
            <w:pPr>
              <w:pStyle w:val="Tabelltext"/>
              <w:rPr>
                <w:b w:val="0"/>
                <w:bCs/>
              </w:rPr>
            </w:pPr>
            <w:r w:rsidRPr="0030334F">
              <w:rPr>
                <w:b w:val="0"/>
                <w:bCs/>
              </w:rPr>
              <w:t>Deltagande länder/organisationer</w:t>
            </w:r>
          </w:p>
        </w:tc>
        <w:tc>
          <w:tcPr>
            <w:tcW w:w="4642" w:type="dxa"/>
          </w:tcPr>
          <w:p w14:paraId="5194674F" w14:textId="77777777" w:rsidR="0030334F" w:rsidRDefault="0030334F" w:rsidP="004B1154">
            <w:pPr>
              <w:pStyle w:val="Tabelltext"/>
              <w:cnfStyle w:val="010000000000" w:firstRow="0" w:lastRow="1" w:firstColumn="0" w:lastColumn="0" w:oddVBand="0" w:evenVBand="0" w:oddHBand="0" w:evenHBand="0" w:firstRowFirstColumn="0" w:firstRowLastColumn="0" w:lastRowFirstColumn="0" w:lastRowLastColumn="0"/>
              <w:rPr>
                <w:b w:val="0"/>
              </w:rPr>
            </w:pPr>
          </w:p>
        </w:tc>
      </w:tr>
    </w:tbl>
    <w:p w14:paraId="52637302" w14:textId="2F470368" w:rsidR="0030334F" w:rsidRPr="0030334F" w:rsidRDefault="0030334F" w:rsidP="0030334F">
      <w:pPr>
        <w:pStyle w:val="Klla"/>
        <w:rPr>
          <w:rStyle w:val="Platshllartext"/>
          <w:color w:val="5F5F5F"/>
        </w:rPr>
      </w:pPr>
    </w:p>
    <w:p w14:paraId="7DC66E57" w14:textId="3DA5C3D5" w:rsidR="0030334F" w:rsidRPr="00DD0214" w:rsidRDefault="0030334F" w:rsidP="00AF6AE0">
      <w:pPr>
        <w:rPr>
          <w:rStyle w:val="Platshllartext"/>
          <w:i/>
          <w:iCs/>
        </w:rPr>
      </w:pPr>
      <w:r w:rsidRPr="00DD0214">
        <w:rPr>
          <w:rStyle w:val="Platshllartext"/>
          <w:i/>
          <w:iCs/>
          <w:highlight w:val="lightGray"/>
        </w:rPr>
        <w:t>Mallrubriker att använda i redovisningen av mötet:</w:t>
      </w:r>
      <w:r w:rsidRPr="00DD0214">
        <w:rPr>
          <w:rStyle w:val="Platshllartext"/>
          <w:i/>
          <w:iCs/>
        </w:rPr>
        <w:t xml:space="preserve"> </w:t>
      </w:r>
    </w:p>
    <w:p w14:paraId="685C729C" w14:textId="1B069D5E" w:rsidR="0030334F" w:rsidRDefault="00DD0214" w:rsidP="00AF6AE0">
      <w:pPr>
        <w:rPr>
          <w:rStyle w:val="Platshllartext"/>
        </w:rPr>
      </w:pPr>
      <w:r w:rsidRPr="00DD0214">
        <w:rPr>
          <w:rStyle w:val="Platshllartext"/>
        </w:rPr>
        <w:t>Upplägget följer agendan för mötet och kan med fördel även användas i beredningen inför mötet. Noteringarna ska vara kortfattade. Om du anser att några punkter var av mindre vikt kan du välja att inte redogöra för dessa. Kopiera relevanta rubriker och använd för de agendapunkter du väljer att redovisa!</w:t>
      </w:r>
    </w:p>
    <w:p w14:paraId="7DE81D81" w14:textId="77777777" w:rsidR="00D60C59" w:rsidRDefault="00D60C59" w:rsidP="00AF6AE0">
      <w:pPr>
        <w:rPr>
          <w:rStyle w:val="Platshllartext"/>
        </w:rPr>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421"/>
        <w:gridCol w:w="5966"/>
      </w:tblGrid>
      <w:tr w:rsidR="00D60C59" w:rsidRPr="00013B59" w14:paraId="2FCC41B1" w14:textId="77777777" w:rsidTr="00C43B44">
        <w:tc>
          <w:tcPr>
            <w:tcW w:w="421" w:type="dxa"/>
          </w:tcPr>
          <w:p w14:paraId="357EF2E2" w14:textId="33B52D25" w:rsidR="00D60C59" w:rsidRPr="00013B59" w:rsidRDefault="00D60C59" w:rsidP="00C43B44">
            <w:pPr>
              <w:spacing w:after="200" w:line="240" w:lineRule="atLeast"/>
              <w:rPr>
                <w:b/>
                <w:sz w:val="22"/>
                <w:szCs w:val="22"/>
              </w:rPr>
            </w:pPr>
            <w:r w:rsidRPr="00D60C59">
              <w:rPr>
                <w:b/>
                <w:i/>
                <w:iCs/>
                <w:sz w:val="22"/>
                <w:szCs w:val="22"/>
              </w:rPr>
              <w:t>nr</w:t>
            </w:r>
          </w:p>
        </w:tc>
        <w:tc>
          <w:tcPr>
            <w:tcW w:w="5966" w:type="dxa"/>
          </w:tcPr>
          <w:p w14:paraId="62389580" w14:textId="77777777" w:rsidR="00D60C59" w:rsidRPr="00013B59" w:rsidRDefault="00D60C59" w:rsidP="00C43B44">
            <w:pPr>
              <w:spacing w:after="200" w:line="240" w:lineRule="atLeast"/>
              <w:rPr>
                <w:b/>
                <w:sz w:val="22"/>
                <w:szCs w:val="22"/>
              </w:rPr>
            </w:pPr>
            <w:r w:rsidRPr="00013B59">
              <w:rPr>
                <w:b/>
                <w:sz w:val="22"/>
                <w:szCs w:val="22"/>
              </w:rPr>
              <w:t>Ärende på agendan</w:t>
            </w:r>
          </w:p>
        </w:tc>
      </w:tr>
      <w:tr w:rsidR="00D60C59" w:rsidRPr="00013B59" w14:paraId="1C0CD433" w14:textId="77777777" w:rsidTr="00C43B44">
        <w:sdt>
          <w:sdtPr>
            <w:id w:val="-588151682"/>
            <w:placeholder>
              <w:docPart w:val="5682420A01E54231BCFB6AE7BC20C785"/>
            </w:placeholder>
            <w:temporary/>
            <w:showingPlcHdr/>
          </w:sdtPr>
          <w:sdtEndPr/>
          <w:sdtContent>
            <w:tc>
              <w:tcPr>
                <w:tcW w:w="421" w:type="dxa"/>
              </w:tcPr>
              <w:p w14:paraId="4A00F63F" w14:textId="77777777" w:rsidR="00D60C59" w:rsidRPr="00013B59" w:rsidRDefault="00D60C59" w:rsidP="00C43B44">
                <w:r>
                  <w:rPr>
                    <w:rStyle w:val="Platshllartext"/>
                  </w:rPr>
                  <w:t>nr</w:t>
                </w:r>
              </w:p>
            </w:tc>
          </w:sdtContent>
        </w:sdt>
        <w:sdt>
          <w:sdtPr>
            <w:id w:val="866333898"/>
            <w:placeholder>
              <w:docPart w:val="C46102F1CA094E8CB35A34FAC5C4ED0A"/>
            </w:placeholder>
            <w:temporary/>
            <w:showingPlcHdr/>
          </w:sdtPr>
          <w:sdtEndPr/>
          <w:sdtContent>
            <w:tc>
              <w:tcPr>
                <w:tcW w:w="5966" w:type="dxa"/>
              </w:tcPr>
              <w:p w14:paraId="21F3ABA6" w14:textId="77777777" w:rsidR="00D60C59" w:rsidRPr="00013B59" w:rsidRDefault="00D60C59" w:rsidP="00C43B44">
                <w:r w:rsidRPr="00F52FA7">
                  <w:rPr>
                    <w:rStyle w:val="Platshllartext"/>
                  </w:rPr>
                  <w:t xml:space="preserve">Här anger du rubriken för </w:t>
                </w:r>
                <w:r>
                  <w:rPr>
                    <w:rStyle w:val="Platshllartext"/>
                  </w:rPr>
                  <w:t>de</w:t>
                </w:r>
                <w:r w:rsidRPr="00F52FA7">
                  <w:rPr>
                    <w:rStyle w:val="Platshllartext"/>
                  </w:rPr>
                  <w:t xml:space="preserve"> agendapunkt</w:t>
                </w:r>
                <w:r>
                  <w:rPr>
                    <w:rStyle w:val="Platshllartext"/>
                  </w:rPr>
                  <w:t>er</w:t>
                </w:r>
                <w:r w:rsidRPr="00F52FA7">
                  <w:rPr>
                    <w:rStyle w:val="Platshllartext"/>
                  </w:rPr>
                  <w:t xml:space="preserve"> du redovisar</w:t>
                </w:r>
                <w:r>
                  <w:rPr>
                    <w:rStyle w:val="Platshllartext"/>
                  </w:rPr>
                  <w:t>.</w:t>
                </w:r>
              </w:p>
            </w:tc>
          </w:sdtContent>
        </w:sdt>
      </w:tr>
    </w:tbl>
    <w:p w14:paraId="33357AA6" w14:textId="77777777" w:rsidR="00D60C59" w:rsidRDefault="00D60C59" w:rsidP="00D60C59"/>
    <w:p w14:paraId="25AF0F25" w14:textId="77777777" w:rsidR="00D60C59" w:rsidRPr="00013B59" w:rsidRDefault="00D60C59" w:rsidP="00D60C59">
      <w:pPr>
        <w:pStyle w:val="Rubrik3"/>
      </w:pPr>
      <w:r w:rsidRPr="00013B59">
        <w:t>Svensk ståndpunkt på mötet</w:t>
      </w:r>
    </w:p>
    <w:sdt>
      <w:sdtPr>
        <w:id w:val="-1125847158"/>
        <w:placeholder>
          <w:docPart w:val="A9FE5AFBFE6D46BE8264CED6ADBFA739"/>
        </w:placeholder>
        <w:temporary/>
        <w:showingPlcHdr/>
      </w:sdtPr>
      <w:sdtEndPr/>
      <w:sdtContent>
        <w:p w14:paraId="47E4B3F1" w14:textId="77777777" w:rsidR="00D60C59" w:rsidRPr="00013B59" w:rsidRDefault="00D60C59" w:rsidP="00D60C59">
          <w:r w:rsidRPr="00013B59">
            <w:rPr>
              <w:rStyle w:val="Platshllartext"/>
            </w:rPr>
            <w:t>Beskriv den ståndpunkt SE har fört fram på mötet. Ange även vilka andra deltagare som uttryckt sitt stöd eller avvikande mening avseende SE:s ståndpunkt</w:t>
          </w:r>
          <w:r>
            <w:rPr>
              <w:rStyle w:val="Platshllartext"/>
            </w:rPr>
            <w:t>.</w:t>
          </w:r>
        </w:p>
      </w:sdtContent>
    </w:sdt>
    <w:p w14:paraId="2BD7F28D" w14:textId="77777777" w:rsidR="00D60C59" w:rsidRPr="00013B59" w:rsidRDefault="00D60C59" w:rsidP="00D60C59">
      <w:pPr>
        <w:pStyle w:val="Rubrik3"/>
      </w:pPr>
      <w:r w:rsidRPr="00013B59">
        <w:t>Andra ståndpunkter framförda på mötet och vilka länder/organisationer som uttryckt sitt stöd för dessa.</w:t>
      </w:r>
    </w:p>
    <w:sdt>
      <w:sdtPr>
        <w:id w:val="1019203443"/>
        <w:placeholder>
          <w:docPart w:val="1D99C81C13C6452CB700DD872BDFC1B5"/>
        </w:placeholder>
        <w:temporary/>
        <w:showingPlcHdr/>
      </w:sdtPr>
      <w:sdtEndPr/>
      <w:sdtContent>
        <w:p w14:paraId="1680E870" w14:textId="77777777" w:rsidR="00D60C59" w:rsidRPr="00013B59" w:rsidRDefault="00D60C59" w:rsidP="00D60C59">
          <w:r w:rsidRPr="00013B59">
            <w:rPr>
              <w:rStyle w:val="Platshllartext"/>
            </w:rPr>
            <w:t>Ange kortfattat ståndpunkt som framförts av annan mötesdeltagare</w:t>
          </w:r>
          <w:r w:rsidRPr="00D17099">
            <w:rPr>
              <w:rStyle w:val="Platshllartext"/>
            </w:rPr>
            <w:t>.</w:t>
          </w:r>
        </w:p>
      </w:sdtContent>
    </w:sdt>
    <w:sdt>
      <w:sdtPr>
        <w:id w:val="1391770944"/>
        <w:placeholder>
          <w:docPart w:val="F97B3DECD0E54D95B48FFC589B0B9731"/>
        </w:placeholder>
        <w:temporary/>
        <w:showingPlcHdr/>
      </w:sdtPr>
      <w:sdtEndPr/>
      <w:sdtContent>
        <w:p w14:paraId="6A61C2AA" w14:textId="77777777" w:rsidR="00D60C59" w:rsidRPr="00013B59" w:rsidRDefault="00D60C59" w:rsidP="00D60C59">
          <w:pPr>
            <w:pStyle w:val="Punktlista"/>
            <w:spacing w:line="240" w:lineRule="atLeast"/>
          </w:pPr>
          <w:r>
            <w:rPr>
              <w:rStyle w:val="Platshllartext"/>
            </w:rPr>
            <w:t>En eller flera punkter</w:t>
          </w:r>
        </w:p>
      </w:sdtContent>
    </w:sdt>
    <w:p w14:paraId="4375D384" w14:textId="77777777" w:rsidR="00D60C59" w:rsidRPr="00013B59" w:rsidRDefault="00D60C59" w:rsidP="00D60C59">
      <w:pPr>
        <w:pStyle w:val="Rubrik3"/>
      </w:pPr>
      <w:r w:rsidRPr="00013B59">
        <w:t>Mötets slutsats avseende agendapunkten</w:t>
      </w:r>
    </w:p>
    <w:sdt>
      <w:sdtPr>
        <w:id w:val="-1787191936"/>
        <w:placeholder>
          <w:docPart w:val="1F26D6DF16C4478791E6FE0397CB77F9"/>
        </w:placeholder>
        <w:temporary/>
        <w:showingPlcHdr/>
      </w:sdtPr>
      <w:sdtEndPr/>
      <w:sdtContent>
        <w:p w14:paraId="1A404E0A" w14:textId="77777777" w:rsidR="00D60C59" w:rsidRPr="00013B59" w:rsidRDefault="00D60C59" w:rsidP="00D60C59">
          <w:pPr>
            <w:rPr>
              <w:color w:val="808080"/>
            </w:rPr>
          </w:pPr>
          <w:r w:rsidRPr="00013B59">
            <w:rPr>
              <w:rStyle w:val="Platshllartext"/>
            </w:rPr>
            <w:t>Ordförandens sammanfattning och redogörelse för mötets beslut/överenskommelser. Här kan du även redogöra för viktig information som inte varit föremål för diskussion. Om det inte är relevant att återge slutsatser kan det ersättas med en kort sammanfattning.</w:t>
          </w:r>
        </w:p>
      </w:sdtContent>
    </w:sdt>
    <w:p w14:paraId="2FFE9C5E" w14:textId="77777777" w:rsidR="00D60C59" w:rsidRPr="00013B59" w:rsidRDefault="00D60C59" w:rsidP="00D60C59">
      <w:pPr>
        <w:pStyle w:val="Rubrik3"/>
      </w:pPr>
      <w:r w:rsidRPr="00013B59">
        <w:t>Egen reflektion avseende möjliga konsekvenser för SE</w:t>
      </w:r>
    </w:p>
    <w:sdt>
      <w:sdtPr>
        <w:id w:val="-777245986"/>
        <w:placeholder>
          <w:docPart w:val="81E81B1207094E75B82D1FA5851A0C60"/>
        </w:placeholder>
        <w:temporary/>
        <w:showingPlcHdr/>
      </w:sdtPr>
      <w:sdtEndPr/>
      <w:sdtContent>
        <w:p w14:paraId="55C1879B" w14:textId="77777777" w:rsidR="00D60C59" w:rsidRPr="00013B59" w:rsidRDefault="00D60C59" w:rsidP="00D60C59">
          <w:r w:rsidRPr="00013B59">
            <w:rPr>
              <w:rStyle w:val="Platshllartext"/>
            </w:rPr>
            <w:t>Om frågan är av vikt finns det möjlighet att sätta frågan i en kontext samt redogöra för möjliga konsekvenser även om det inte diskuterades explicit på mötet.</w:t>
          </w:r>
        </w:p>
      </w:sdtContent>
    </w:sdt>
    <w:p w14:paraId="7C7C2DC1" w14:textId="77777777" w:rsidR="00D60C59" w:rsidRDefault="00D60C59" w:rsidP="00D60C59">
      <w:pPr>
        <w:pStyle w:val="Rubrik3"/>
        <w:rPr>
          <w:rFonts w:eastAsia="PT Serif"/>
        </w:rPr>
      </w:pPr>
      <w:r w:rsidRPr="00DA11A4">
        <w:rPr>
          <w:rFonts w:eastAsia="PT Serif"/>
        </w:rPr>
        <w:t>Tidpunkt för nästa möte</w:t>
      </w:r>
    </w:p>
    <w:p w14:paraId="42F44D42" w14:textId="77777777" w:rsidR="00D60C59" w:rsidRPr="00752EEC" w:rsidRDefault="00D60C59" w:rsidP="00D60C59"/>
    <w:p w14:paraId="0E24D152" w14:textId="77777777" w:rsidR="00D60C59" w:rsidRDefault="00D60C59" w:rsidP="00AF6AE0">
      <w:pPr>
        <w:rPr>
          <w:rStyle w:val="Platshllartext"/>
        </w:rPr>
      </w:pPr>
    </w:p>
    <w:sectPr w:rsidR="00D60C59" w:rsidSect="0075685B">
      <w:type w:val="continuous"/>
      <w:pgSz w:w="11906" w:h="16838"/>
      <w:pgMar w:top="2183" w:right="1407" w:bottom="1985" w:left="3164" w:header="811"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4E893" w14:textId="77777777" w:rsidR="0048241D" w:rsidRDefault="0048241D" w:rsidP="0005368C">
      <w:r>
        <w:separator/>
      </w:r>
    </w:p>
  </w:endnote>
  <w:endnote w:type="continuationSeparator" w:id="0">
    <w:p w14:paraId="7A8F14CC" w14:textId="77777777" w:rsidR="0048241D" w:rsidRDefault="0048241D" w:rsidP="00053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nter">
    <w:panose1 w:val="02000503000000020004"/>
    <w:charset w:val="00"/>
    <w:family w:val="auto"/>
    <w:pitch w:val="variable"/>
    <w:sig w:usb0="E00002FF" w:usb1="1200A1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Inter SemiBold">
    <w:panose1 w:val="02000503000000020004"/>
    <w:charset w:val="00"/>
    <w:family w:val="auto"/>
    <w:pitch w:val="variable"/>
    <w:sig w:usb0="E00002FF" w:usb1="1200A1FF" w:usb2="00000001" w:usb3="00000000" w:csb0="0000019F" w:csb1="00000000"/>
  </w:font>
  <w:font w:name="Tahoma">
    <w:panose1 w:val="020B0604030504040204"/>
    <w:charset w:val="00"/>
    <w:family w:val="swiss"/>
    <w:pitch w:val="variable"/>
    <w:sig w:usb0="E1002EFF" w:usb1="C000605B" w:usb2="00000029" w:usb3="00000000" w:csb0="000101FF" w:csb1="00000000"/>
  </w:font>
  <w:font w:name="PT Serif">
    <w:altName w:val="PT Serif"/>
    <w:panose1 w:val="020A0603040505020204"/>
    <w:charset w:val="00"/>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940D2" w14:textId="77777777" w:rsidR="0048241D" w:rsidRDefault="0048241D">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rutnt"/>
      <w:tblW w:w="10317" w:type="dxa"/>
      <w:tblInd w:w="-23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12"/>
      <w:gridCol w:w="7923"/>
      <w:gridCol w:w="882"/>
    </w:tblGrid>
    <w:tr w:rsidR="001E70BC" w14:paraId="2E19E278" w14:textId="77777777" w:rsidTr="00B20898">
      <w:tc>
        <w:tcPr>
          <w:tcW w:w="1512" w:type="dxa"/>
        </w:tcPr>
        <w:p w14:paraId="0B55B5D0" w14:textId="77777777" w:rsidR="001E70BC" w:rsidRDefault="001E70BC" w:rsidP="001E70BC">
          <w:pPr>
            <w:pStyle w:val="Sidfot"/>
          </w:pPr>
        </w:p>
      </w:tc>
      <w:tc>
        <w:tcPr>
          <w:tcW w:w="7923" w:type="dxa"/>
        </w:tcPr>
        <w:p w14:paraId="722C96AB" w14:textId="7ABD7BF1" w:rsidR="001E70BC" w:rsidRPr="00B1121F" w:rsidRDefault="00B1121F" w:rsidP="00B1121F">
          <w:pPr>
            <w:pStyle w:val="Sidfot"/>
            <w:jc w:val="right"/>
          </w:pPr>
          <w:r w:rsidRPr="00B1121F">
            <w:t xml:space="preserve">SCB – </w:t>
          </w:r>
          <w:fldSimple w:instr=" STYLEREF  Rubrik  \* MERGEFORMAT ">
            <w:r w:rsidR="007C1D72">
              <w:rPr>
                <w:noProof/>
              </w:rPr>
              <w:t>Mötets benämning</w:t>
            </w:r>
          </w:fldSimple>
          <w:r w:rsidR="003F200F" w:rsidRPr="00B1121F">
            <w:t xml:space="preserve">  </w:t>
          </w:r>
        </w:p>
      </w:tc>
      <w:tc>
        <w:tcPr>
          <w:tcW w:w="882" w:type="dxa"/>
        </w:tcPr>
        <w:p w14:paraId="339D2179" w14:textId="77777777" w:rsidR="001E70BC" w:rsidRDefault="001E70BC" w:rsidP="001E70BC">
          <w:pPr>
            <w:pStyle w:val="Sidfot"/>
            <w:jc w:val="right"/>
          </w:pPr>
          <w:r>
            <w:fldChar w:fldCharType="begin"/>
          </w:r>
          <w:r>
            <w:instrText>PAGE   \* MERGEFORMAT</w:instrText>
          </w:r>
          <w:r>
            <w:fldChar w:fldCharType="separate"/>
          </w:r>
          <w:r>
            <w:t>2</w:t>
          </w:r>
          <w:r>
            <w:fldChar w:fldCharType="end"/>
          </w:r>
          <w:r>
            <w:t xml:space="preserve"> av </w:t>
          </w:r>
          <w:fldSimple w:instr=" NUMPAGES  \* Arabic  \* MERGEFORMAT ">
            <w:r>
              <w:t>3</w:t>
            </w:r>
          </w:fldSimple>
        </w:p>
      </w:tc>
    </w:tr>
  </w:tbl>
  <w:p w14:paraId="3211E252" w14:textId="77777777" w:rsidR="001E70BC" w:rsidRPr="001E70BC" w:rsidRDefault="001E70BC">
    <w:pPr>
      <w:pStyle w:val="Sidfot"/>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0F77D" w14:textId="77777777" w:rsidR="00CA21CB" w:rsidRPr="000D7B94" w:rsidRDefault="00136DBA" w:rsidP="000D7B94">
    <w:pPr>
      <w:pStyle w:val="Sidfot"/>
      <w:rPr>
        <w:sz w:val="2"/>
        <w:szCs w:val="2"/>
      </w:rPr>
    </w:pPr>
    <w:r>
      <w:rPr>
        <w:noProof/>
        <w:lang w:val="en-US"/>
      </w:rPr>
      <w:drawing>
        <wp:anchor distT="0" distB="0" distL="114300" distR="114300" simplePos="0" relativeHeight="251659264" behindDoc="1" locked="1" layoutInCell="1" allowOverlap="1" wp14:anchorId="3A568BB5" wp14:editId="253A706D">
          <wp:simplePos x="0" y="0"/>
          <wp:positionH relativeFrom="page">
            <wp:posOffset>729615</wp:posOffset>
          </wp:positionH>
          <wp:positionV relativeFrom="page">
            <wp:posOffset>9609455</wp:posOffset>
          </wp:positionV>
          <wp:extent cx="572135" cy="635000"/>
          <wp:effectExtent l="0" t="0" r="0" b="0"/>
          <wp:wrapNone/>
          <wp:docPr id="1797942672" name="Bildobjekt 179794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42672" name="Bildobjekt 1797942672"/>
                  <pic:cNvPicPr/>
                </pic:nvPicPr>
                <pic:blipFill>
                  <a:blip r:embed="rId1">
                    <a:extLst>
                      <a:ext uri="{96DAC541-7B7A-43D3-8B79-37D633B846F1}">
                        <asvg:svgBlip xmlns:asvg="http://schemas.microsoft.com/office/drawing/2016/SVG/main" r:embed="rId2"/>
                      </a:ext>
                    </a:extLst>
                  </a:blip>
                  <a:stretch>
                    <a:fillRect/>
                  </a:stretch>
                </pic:blipFill>
                <pic:spPr>
                  <a:xfrm>
                    <a:off x="0" y="0"/>
                    <a:ext cx="572135" cy="635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2D00E" w14:textId="77777777" w:rsidR="0048241D" w:rsidRDefault="0048241D" w:rsidP="0005368C">
      <w:r>
        <w:separator/>
      </w:r>
    </w:p>
  </w:footnote>
  <w:footnote w:type="continuationSeparator" w:id="0">
    <w:p w14:paraId="6C4595FA" w14:textId="77777777" w:rsidR="0048241D" w:rsidRDefault="0048241D" w:rsidP="000536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8F148" w14:textId="77777777" w:rsidR="0048241D" w:rsidRDefault="0048241D">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6FBE0" w14:textId="77777777" w:rsidR="00CA21CB" w:rsidRDefault="00CA21CB" w:rsidP="001E70BC">
    <w:pPr>
      <w:pStyle w:val="Sidhuvud"/>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D1B29" w14:textId="77777777" w:rsidR="0048241D" w:rsidRDefault="0048241D">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19630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D822BC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30671F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19CA97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C903FF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94E14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7AA0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1624C2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36632AA"/>
    <w:lvl w:ilvl="0">
      <w:start w:val="1"/>
      <w:numFmt w:val="decimal"/>
      <w:pStyle w:val="Numreradlista"/>
      <w:lvlText w:val="%1."/>
      <w:lvlJc w:val="left"/>
      <w:pPr>
        <w:tabs>
          <w:tab w:val="num" w:pos="360"/>
        </w:tabs>
        <w:ind w:left="360" w:hanging="360"/>
      </w:pPr>
    </w:lvl>
  </w:abstractNum>
  <w:abstractNum w:abstractNumId="9" w15:restartNumberingAfterBreak="0">
    <w:nsid w:val="06192AA1"/>
    <w:multiLevelType w:val="hybridMultilevel"/>
    <w:tmpl w:val="4EB4B2E8"/>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0" w15:restartNumberingAfterBreak="0">
    <w:nsid w:val="47EC5E86"/>
    <w:multiLevelType w:val="multilevel"/>
    <w:tmpl w:val="A3D81346"/>
    <w:lvl w:ilvl="0">
      <w:start w:val="1"/>
      <w:numFmt w:val="bullet"/>
      <w:lvlText w:val="•"/>
      <w:lvlJc w:val="left"/>
      <w:pPr>
        <w:ind w:left="885" w:hanging="295"/>
      </w:pPr>
      <w:rPr>
        <w:rFonts w:ascii="Arial" w:hAnsi="Arial" w:hint="default"/>
      </w:rPr>
    </w:lvl>
    <w:lvl w:ilvl="1">
      <w:start w:val="1"/>
      <w:numFmt w:val="bullet"/>
      <w:lvlText w:val="•"/>
      <w:lvlJc w:val="left"/>
      <w:pPr>
        <w:ind w:left="1180" w:hanging="295"/>
      </w:pPr>
      <w:rPr>
        <w:rFonts w:ascii="Arial" w:hAnsi="Arial" w:hint="default"/>
      </w:rPr>
    </w:lvl>
    <w:lvl w:ilvl="2">
      <w:start w:val="1"/>
      <w:numFmt w:val="bullet"/>
      <w:lvlText w:val="&gt;"/>
      <w:lvlJc w:val="left"/>
      <w:pPr>
        <w:ind w:left="1475" w:hanging="295"/>
      </w:pPr>
      <w:rPr>
        <w:rFonts w:ascii="Arial" w:hAnsi="Arial" w:hint="default"/>
      </w:rPr>
    </w:lvl>
    <w:lvl w:ilvl="3">
      <w:start w:val="1"/>
      <w:numFmt w:val="bullet"/>
      <w:lvlText w:val="•"/>
      <w:lvlJc w:val="left"/>
      <w:pPr>
        <w:ind w:left="1770" w:hanging="295"/>
      </w:pPr>
      <w:rPr>
        <w:rFonts w:ascii="Arial" w:hAnsi="Arial" w:hint="default"/>
        <w:color w:val="000000" w:themeColor="text1"/>
      </w:rPr>
    </w:lvl>
    <w:lvl w:ilvl="4">
      <w:start w:val="1"/>
      <w:numFmt w:val="bullet"/>
      <w:lvlText w:val="•"/>
      <w:lvlJc w:val="left"/>
      <w:pPr>
        <w:ind w:left="2065" w:hanging="295"/>
      </w:pPr>
      <w:rPr>
        <w:rFonts w:ascii="Arial" w:hAnsi="Arial" w:hint="default"/>
        <w:color w:val="000000" w:themeColor="text1"/>
      </w:rPr>
    </w:lvl>
    <w:lvl w:ilvl="5">
      <w:start w:val="1"/>
      <w:numFmt w:val="bullet"/>
      <w:lvlText w:val="•"/>
      <w:lvlJc w:val="left"/>
      <w:pPr>
        <w:ind w:left="2360" w:hanging="295"/>
      </w:pPr>
      <w:rPr>
        <w:rFonts w:ascii="Arial" w:hAnsi="Arial" w:hint="default"/>
        <w:color w:val="000000" w:themeColor="text1"/>
      </w:rPr>
    </w:lvl>
    <w:lvl w:ilvl="6">
      <w:start w:val="1"/>
      <w:numFmt w:val="bullet"/>
      <w:lvlText w:val="•"/>
      <w:lvlJc w:val="left"/>
      <w:pPr>
        <w:ind w:left="2655" w:hanging="295"/>
      </w:pPr>
      <w:rPr>
        <w:rFonts w:ascii="Arial" w:hAnsi="Arial" w:hint="default"/>
        <w:color w:val="000000" w:themeColor="text1"/>
      </w:rPr>
    </w:lvl>
    <w:lvl w:ilvl="7">
      <w:start w:val="1"/>
      <w:numFmt w:val="bullet"/>
      <w:lvlText w:val="•"/>
      <w:lvlJc w:val="left"/>
      <w:pPr>
        <w:ind w:left="2950" w:hanging="295"/>
      </w:pPr>
      <w:rPr>
        <w:rFonts w:ascii="Arial" w:hAnsi="Arial" w:hint="default"/>
        <w:color w:val="000000" w:themeColor="text1"/>
      </w:rPr>
    </w:lvl>
    <w:lvl w:ilvl="8">
      <w:start w:val="1"/>
      <w:numFmt w:val="bullet"/>
      <w:lvlText w:val="•"/>
      <w:lvlJc w:val="left"/>
      <w:pPr>
        <w:ind w:left="3245" w:hanging="295"/>
      </w:pPr>
      <w:rPr>
        <w:rFonts w:ascii="Arial" w:hAnsi="Arial" w:hint="default"/>
        <w:color w:val="000000" w:themeColor="text1"/>
      </w:rPr>
    </w:lvl>
  </w:abstractNum>
  <w:abstractNum w:abstractNumId="11" w15:restartNumberingAfterBreak="0">
    <w:nsid w:val="79614DAD"/>
    <w:multiLevelType w:val="multilevel"/>
    <w:tmpl w:val="AD6CA808"/>
    <w:lvl w:ilvl="0">
      <w:start w:val="1"/>
      <w:numFmt w:val="bullet"/>
      <w:pStyle w:val="Punktlista"/>
      <w:lvlText w:val="•"/>
      <w:lvlJc w:val="left"/>
      <w:pPr>
        <w:ind w:left="295" w:hanging="295"/>
      </w:pPr>
      <w:rPr>
        <w:rFonts w:ascii="Arial" w:hAnsi="Arial" w:hint="default"/>
      </w:rPr>
    </w:lvl>
    <w:lvl w:ilvl="1">
      <w:start w:val="1"/>
      <w:numFmt w:val="bullet"/>
      <w:lvlText w:val="•"/>
      <w:lvlJc w:val="left"/>
      <w:pPr>
        <w:ind w:left="590" w:hanging="295"/>
      </w:pPr>
      <w:rPr>
        <w:rFonts w:ascii="Arial" w:hAnsi="Arial" w:hint="default"/>
      </w:rPr>
    </w:lvl>
    <w:lvl w:ilvl="2">
      <w:start w:val="1"/>
      <w:numFmt w:val="bullet"/>
      <w:lvlText w:val="&gt;"/>
      <w:lvlJc w:val="left"/>
      <w:pPr>
        <w:ind w:left="885" w:hanging="295"/>
      </w:pPr>
      <w:rPr>
        <w:rFonts w:ascii="Arial" w:hAnsi="Arial" w:hint="default"/>
      </w:rPr>
    </w:lvl>
    <w:lvl w:ilvl="3">
      <w:start w:val="1"/>
      <w:numFmt w:val="bullet"/>
      <w:lvlText w:val="•"/>
      <w:lvlJc w:val="left"/>
      <w:pPr>
        <w:ind w:left="1180" w:hanging="295"/>
      </w:pPr>
      <w:rPr>
        <w:rFonts w:ascii="Arial" w:hAnsi="Arial" w:hint="default"/>
        <w:color w:val="000000" w:themeColor="text1"/>
      </w:rPr>
    </w:lvl>
    <w:lvl w:ilvl="4">
      <w:start w:val="1"/>
      <w:numFmt w:val="bullet"/>
      <w:lvlText w:val="•"/>
      <w:lvlJc w:val="left"/>
      <w:pPr>
        <w:ind w:left="1475" w:hanging="295"/>
      </w:pPr>
      <w:rPr>
        <w:rFonts w:ascii="Arial" w:hAnsi="Arial" w:hint="default"/>
        <w:color w:val="000000" w:themeColor="text1"/>
      </w:rPr>
    </w:lvl>
    <w:lvl w:ilvl="5">
      <w:start w:val="1"/>
      <w:numFmt w:val="bullet"/>
      <w:lvlText w:val="•"/>
      <w:lvlJc w:val="left"/>
      <w:pPr>
        <w:ind w:left="1770" w:hanging="295"/>
      </w:pPr>
      <w:rPr>
        <w:rFonts w:ascii="Arial" w:hAnsi="Arial" w:hint="default"/>
        <w:color w:val="000000" w:themeColor="text1"/>
      </w:rPr>
    </w:lvl>
    <w:lvl w:ilvl="6">
      <w:start w:val="1"/>
      <w:numFmt w:val="bullet"/>
      <w:lvlText w:val="•"/>
      <w:lvlJc w:val="left"/>
      <w:pPr>
        <w:ind w:left="2065" w:hanging="295"/>
      </w:pPr>
      <w:rPr>
        <w:rFonts w:ascii="Arial" w:hAnsi="Arial" w:hint="default"/>
        <w:color w:val="000000" w:themeColor="text1"/>
      </w:rPr>
    </w:lvl>
    <w:lvl w:ilvl="7">
      <w:start w:val="1"/>
      <w:numFmt w:val="bullet"/>
      <w:lvlText w:val="•"/>
      <w:lvlJc w:val="left"/>
      <w:pPr>
        <w:ind w:left="2360" w:hanging="295"/>
      </w:pPr>
      <w:rPr>
        <w:rFonts w:ascii="Arial" w:hAnsi="Arial" w:hint="default"/>
        <w:color w:val="000000" w:themeColor="text1"/>
      </w:rPr>
    </w:lvl>
    <w:lvl w:ilvl="8">
      <w:start w:val="1"/>
      <w:numFmt w:val="bullet"/>
      <w:lvlText w:val="•"/>
      <w:lvlJc w:val="left"/>
      <w:pPr>
        <w:ind w:left="2655" w:hanging="295"/>
      </w:pPr>
      <w:rPr>
        <w:rFonts w:ascii="Arial" w:hAnsi="Arial" w:hint="default"/>
        <w:color w:val="000000" w:themeColor="text1"/>
      </w:rPr>
    </w:lvl>
  </w:abstractNum>
  <w:num w:numId="1" w16cid:durableId="1115177593">
    <w:abstractNumId w:val="10"/>
  </w:num>
  <w:num w:numId="2" w16cid:durableId="455173276">
    <w:abstractNumId w:val="7"/>
  </w:num>
  <w:num w:numId="3" w16cid:durableId="1508398943">
    <w:abstractNumId w:val="6"/>
  </w:num>
  <w:num w:numId="4" w16cid:durableId="1367098960">
    <w:abstractNumId w:val="5"/>
  </w:num>
  <w:num w:numId="5" w16cid:durableId="788549310">
    <w:abstractNumId w:val="4"/>
  </w:num>
  <w:num w:numId="6" w16cid:durableId="1495224367">
    <w:abstractNumId w:val="8"/>
  </w:num>
  <w:num w:numId="7" w16cid:durableId="1852185032">
    <w:abstractNumId w:val="3"/>
  </w:num>
  <w:num w:numId="8" w16cid:durableId="1845322699">
    <w:abstractNumId w:val="2"/>
  </w:num>
  <w:num w:numId="9" w16cid:durableId="128397744">
    <w:abstractNumId w:val="1"/>
  </w:num>
  <w:num w:numId="10" w16cid:durableId="1619944844">
    <w:abstractNumId w:val="0"/>
  </w:num>
  <w:num w:numId="11" w16cid:durableId="816190165">
    <w:abstractNumId w:val="11"/>
  </w:num>
  <w:num w:numId="12" w16cid:durableId="8446349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DateAndTime/>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41D"/>
    <w:rsid w:val="00004104"/>
    <w:rsid w:val="00010D8D"/>
    <w:rsid w:val="00012F5A"/>
    <w:rsid w:val="00013881"/>
    <w:rsid w:val="00022EE5"/>
    <w:rsid w:val="00023965"/>
    <w:rsid w:val="00034287"/>
    <w:rsid w:val="00036861"/>
    <w:rsid w:val="0005368C"/>
    <w:rsid w:val="00053CCD"/>
    <w:rsid w:val="00053F58"/>
    <w:rsid w:val="00055FD4"/>
    <w:rsid w:val="000570C1"/>
    <w:rsid w:val="000614B2"/>
    <w:rsid w:val="00065BB3"/>
    <w:rsid w:val="00080659"/>
    <w:rsid w:val="00083390"/>
    <w:rsid w:val="00084229"/>
    <w:rsid w:val="00093AD6"/>
    <w:rsid w:val="000C09D5"/>
    <w:rsid w:val="000C6B69"/>
    <w:rsid w:val="000D3695"/>
    <w:rsid w:val="000D436B"/>
    <w:rsid w:val="000D7B94"/>
    <w:rsid w:val="000E012A"/>
    <w:rsid w:val="000F3E84"/>
    <w:rsid w:val="000F6E23"/>
    <w:rsid w:val="00102441"/>
    <w:rsid w:val="0010264E"/>
    <w:rsid w:val="0010749A"/>
    <w:rsid w:val="00111386"/>
    <w:rsid w:val="0012452B"/>
    <w:rsid w:val="001251A0"/>
    <w:rsid w:val="0013528C"/>
    <w:rsid w:val="0013539A"/>
    <w:rsid w:val="00136DBA"/>
    <w:rsid w:val="0014093C"/>
    <w:rsid w:val="00143FBA"/>
    <w:rsid w:val="0015492A"/>
    <w:rsid w:val="00161926"/>
    <w:rsid w:val="00164EE8"/>
    <w:rsid w:val="001666A1"/>
    <w:rsid w:val="00177531"/>
    <w:rsid w:val="001878FF"/>
    <w:rsid w:val="001879D2"/>
    <w:rsid w:val="001A1EC8"/>
    <w:rsid w:val="001B31DE"/>
    <w:rsid w:val="001B4834"/>
    <w:rsid w:val="001B6262"/>
    <w:rsid w:val="001B70C0"/>
    <w:rsid w:val="001C61FB"/>
    <w:rsid w:val="001D22DA"/>
    <w:rsid w:val="001D2A7F"/>
    <w:rsid w:val="001D6507"/>
    <w:rsid w:val="001E083A"/>
    <w:rsid w:val="001E70BC"/>
    <w:rsid w:val="001F4747"/>
    <w:rsid w:val="001F5503"/>
    <w:rsid w:val="001F6397"/>
    <w:rsid w:val="00202F12"/>
    <w:rsid w:val="00204D32"/>
    <w:rsid w:val="00212535"/>
    <w:rsid w:val="00222474"/>
    <w:rsid w:val="002331A3"/>
    <w:rsid w:val="00242520"/>
    <w:rsid w:val="002439CB"/>
    <w:rsid w:val="00246FFE"/>
    <w:rsid w:val="00253E25"/>
    <w:rsid w:val="0026654A"/>
    <w:rsid w:val="00283472"/>
    <w:rsid w:val="002834B7"/>
    <w:rsid w:val="00290D7A"/>
    <w:rsid w:val="00294F83"/>
    <w:rsid w:val="002A353E"/>
    <w:rsid w:val="002B48B5"/>
    <w:rsid w:val="002B6EE6"/>
    <w:rsid w:val="002B7127"/>
    <w:rsid w:val="002B75A4"/>
    <w:rsid w:val="002C4A39"/>
    <w:rsid w:val="002C75D8"/>
    <w:rsid w:val="002C7A8B"/>
    <w:rsid w:val="002D2649"/>
    <w:rsid w:val="002D2C42"/>
    <w:rsid w:val="002D5FD2"/>
    <w:rsid w:val="002E3644"/>
    <w:rsid w:val="002F1EB9"/>
    <w:rsid w:val="002F27CB"/>
    <w:rsid w:val="002F6A6E"/>
    <w:rsid w:val="00300B87"/>
    <w:rsid w:val="003027CB"/>
    <w:rsid w:val="0030334F"/>
    <w:rsid w:val="00303871"/>
    <w:rsid w:val="00303EF9"/>
    <w:rsid w:val="00304AE7"/>
    <w:rsid w:val="00306D6E"/>
    <w:rsid w:val="003200C1"/>
    <w:rsid w:val="003230C5"/>
    <w:rsid w:val="003230F4"/>
    <w:rsid w:val="00327A4B"/>
    <w:rsid w:val="00347B7E"/>
    <w:rsid w:val="00350F84"/>
    <w:rsid w:val="00366832"/>
    <w:rsid w:val="0037539E"/>
    <w:rsid w:val="0037582B"/>
    <w:rsid w:val="00381541"/>
    <w:rsid w:val="00381697"/>
    <w:rsid w:val="003861BC"/>
    <w:rsid w:val="0039454B"/>
    <w:rsid w:val="003A2861"/>
    <w:rsid w:val="003A408F"/>
    <w:rsid w:val="003B262F"/>
    <w:rsid w:val="003B2B0A"/>
    <w:rsid w:val="003B4056"/>
    <w:rsid w:val="003B7426"/>
    <w:rsid w:val="003C56ED"/>
    <w:rsid w:val="003C5C93"/>
    <w:rsid w:val="003C6E37"/>
    <w:rsid w:val="003D1C7F"/>
    <w:rsid w:val="003D22EF"/>
    <w:rsid w:val="003D323A"/>
    <w:rsid w:val="003D4AE1"/>
    <w:rsid w:val="003E07C1"/>
    <w:rsid w:val="003E6F9B"/>
    <w:rsid w:val="003F200F"/>
    <w:rsid w:val="004008C8"/>
    <w:rsid w:val="004051EE"/>
    <w:rsid w:val="00415207"/>
    <w:rsid w:val="00424567"/>
    <w:rsid w:val="004279A4"/>
    <w:rsid w:val="004330B2"/>
    <w:rsid w:val="0045374B"/>
    <w:rsid w:val="00473903"/>
    <w:rsid w:val="0047660F"/>
    <w:rsid w:val="0048241D"/>
    <w:rsid w:val="00487001"/>
    <w:rsid w:val="004C7C23"/>
    <w:rsid w:val="004D1066"/>
    <w:rsid w:val="004D284F"/>
    <w:rsid w:val="004E49C1"/>
    <w:rsid w:val="004E677F"/>
    <w:rsid w:val="004F0EE6"/>
    <w:rsid w:val="00502D8F"/>
    <w:rsid w:val="005031EA"/>
    <w:rsid w:val="00503E0B"/>
    <w:rsid w:val="0050658D"/>
    <w:rsid w:val="00507988"/>
    <w:rsid w:val="00513562"/>
    <w:rsid w:val="0051711E"/>
    <w:rsid w:val="005266AF"/>
    <w:rsid w:val="00532A4A"/>
    <w:rsid w:val="005370EF"/>
    <w:rsid w:val="005417B6"/>
    <w:rsid w:val="00547CBB"/>
    <w:rsid w:val="00553F0B"/>
    <w:rsid w:val="00556877"/>
    <w:rsid w:val="00561C46"/>
    <w:rsid w:val="00562BC8"/>
    <w:rsid w:val="00562F30"/>
    <w:rsid w:val="00565A24"/>
    <w:rsid w:val="0056688C"/>
    <w:rsid w:val="005678FE"/>
    <w:rsid w:val="00575726"/>
    <w:rsid w:val="00580E7B"/>
    <w:rsid w:val="005874C8"/>
    <w:rsid w:val="0059140B"/>
    <w:rsid w:val="00592038"/>
    <w:rsid w:val="005920DB"/>
    <w:rsid w:val="00597F81"/>
    <w:rsid w:val="005B2B5B"/>
    <w:rsid w:val="005B476B"/>
    <w:rsid w:val="005D74BB"/>
    <w:rsid w:val="005E0080"/>
    <w:rsid w:val="005E1DDE"/>
    <w:rsid w:val="005E1E7B"/>
    <w:rsid w:val="005F58B2"/>
    <w:rsid w:val="00603E37"/>
    <w:rsid w:val="00605B95"/>
    <w:rsid w:val="00617BEA"/>
    <w:rsid w:val="006241D3"/>
    <w:rsid w:val="00626D91"/>
    <w:rsid w:val="00640686"/>
    <w:rsid w:val="00645A99"/>
    <w:rsid w:val="00647436"/>
    <w:rsid w:val="00653E56"/>
    <w:rsid w:val="00665D6F"/>
    <w:rsid w:val="00684946"/>
    <w:rsid w:val="006B29CA"/>
    <w:rsid w:val="006C50B0"/>
    <w:rsid w:val="006E2246"/>
    <w:rsid w:val="006E690B"/>
    <w:rsid w:val="006F7033"/>
    <w:rsid w:val="00701814"/>
    <w:rsid w:val="00701D07"/>
    <w:rsid w:val="00706BB6"/>
    <w:rsid w:val="00714C60"/>
    <w:rsid w:val="00735DE5"/>
    <w:rsid w:val="00737DA3"/>
    <w:rsid w:val="00740682"/>
    <w:rsid w:val="0075685B"/>
    <w:rsid w:val="00767E86"/>
    <w:rsid w:val="00775003"/>
    <w:rsid w:val="007767C1"/>
    <w:rsid w:val="007840B9"/>
    <w:rsid w:val="007868C8"/>
    <w:rsid w:val="00796DE4"/>
    <w:rsid w:val="00796E77"/>
    <w:rsid w:val="007A0D07"/>
    <w:rsid w:val="007A4B33"/>
    <w:rsid w:val="007B1996"/>
    <w:rsid w:val="007C1D72"/>
    <w:rsid w:val="007C62EF"/>
    <w:rsid w:val="007D0037"/>
    <w:rsid w:val="007D6E36"/>
    <w:rsid w:val="007E237C"/>
    <w:rsid w:val="007E59F1"/>
    <w:rsid w:val="008035DB"/>
    <w:rsid w:val="00806FFC"/>
    <w:rsid w:val="00807361"/>
    <w:rsid w:val="00810579"/>
    <w:rsid w:val="00817804"/>
    <w:rsid w:val="00840216"/>
    <w:rsid w:val="00840BDA"/>
    <w:rsid w:val="0085443C"/>
    <w:rsid w:val="008600A3"/>
    <w:rsid w:val="00865681"/>
    <w:rsid w:val="00876751"/>
    <w:rsid w:val="00885DEC"/>
    <w:rsid w:val="008A2A1F"/>
    <w:rsid w:val="008A6DBF"/>
    <w:rsid w:val="008C007F"/>
    <w:rsid w:val="008C6F92"/>
    <w:rsid w:val="008D1B48"/>
    <w:rsid w:val="008D6AF5"/>
    <w:rsid w:val="008E35A3"/>
    <w:rsid w:val="008F1C3C"/>
    <w:rsid w:val="008F324A"/>
    <w:rsid w:val="008F38DC"/>
    <w:rsid w:val="008F707E"/>
    <w:rsid w:val="00903399"/>
    <w:rsid w:val="00926D2D"/>
    <w:rsid w:val="009350A1"/>
    <w:rsid w:val="00936B81"/>
    <w:rsid w:val="009427F2"/>
    <w:rsid w:val="009439C1"/>
    <w:rsid w:val="009440DB"/>
    <w:rsid w:val="00950811"/>
    <w:rsid w:val="00960CF8"/>
    <w:rsid w:val="00965F44"/>
    <w:rsid w:val="00973E76"/>
    <w:rsid w:val="00974358"/>
    <w:rsid w:val="00975954"/>
    <w:rsid w:val="00987CAC"/>
    <w:rsid w:val="00992199"/>
    <w:rsid w:val="009A4F14"/>
    <w:rsid w:val="009C140A"/>
    <w:rsid w:val="009F089A"/>
    <w:rsid w:val="009F61EE"/>
    <w:rsid w:val="00A01741"/>
    <w:rsid w:val="00A05F79"/>
    <w:rsid w:val="00A1305C"/>
    <w:rsid w:val="00A1373E"/>
    <w:rsid w:val="00A20512"/>
    <w:rsid w:val="00A21973"/>
    <w:rsid w:val="00A22155"/>
    <w:rsid w:val="00A35CCF"/>
    <w:rsid w:val="00A4332B"/>
    <w:rsid w:val="00A5221C"/>
    <w:rsid w:val="00A53B61"/>
    <w:rsid w:val="00A53F13"/>
    <w:rsid w:val="00A5758C"/>
    <w:rsid w:val="00A61F65"/>
    <w:rsid w:val="00A703B7"/>
    <w:rsid w:val="00A73A2E"/>
    <w:rsid w:val="00A862A9"/>
    <w:rsid w:val="00A90DAF"/>
    <w:rsid w:val="00A937E7"/>
    <w:rsid w:val="00A945A6"/>
    <w:rsid w:val="00AA6009"/>
    <w:rsid w:val="00AC6175"/>
    <w:rsid w:val="00AC6279"/>
    <w:rsid w:val="00AC6C0F"/>
    <w:rsid w:val="00AD726B"/>
    <w:rsid w:val="00AD7513"/>
    <w:rsid w:val="00AE722F"/>
    <w:rsid w:val="00AF1D8F"/>
    <w:rsid w:val="00AF2FDD"/>
    <w:rsid w:val="00AF6AE0"/>
    <w:rsid w:val="00B1121F"/>
    <w:rsid w:val="00B1472D"/>
    <w:rsid w:val="00B20898"/>
    <w:rsid w:val="00B24A4B"/>
    <w:rsid w:val="00B27362"/>
    <w:rsid w:val="00B3212E"/>
    <w:rsid w:val="00B36608"/>
    <w:rsid w:val="00B36956"/>
    <w:rsid w:val="00B404F6"/>
    <w:rsid w:val="00B448BD"/>
    <w:rsid w:val="00B45808"/>
    <w:rsid w:val="00B53D04"/>
    <w:rsid w:val="00B60A88"/>
    <w:rsid w:val="00B63908"/>
    <w:rsid w:val="00B65E16"/>
    <w:rsid w:val="00B709FC"/>
    <w:rsid w:val="00B77AAF"/>
    <w:rsid w:val="00B90256"/>
    <w:rsid w:val="00BA207A"/>
    <w:rsid w:val="00BB24B8"/>
    <w:rsid w:val="00BB3B38"/>
    <w:rsid w:val="00BB5129"/>
    <w:rsid w:val="00BC20CA"/>
    <w:rsid w:val="00BC7239"/>
    <w:rsid w:val="00BD00BA"/>
    <w:rsid w:val="00BD174C"/>
    <w:rsid w:val="00BE0F8D"/>
    <w:rsid w:val="00BE5C3E"/>
    <w:rsid w:val="00BF4E29"/>
    <w:rsid w:val="00C02A42"/>
    <w:rsid w:val="00C05510"/>
    <w:rsid w:val="00C06C13"/>
    <w:rsid w:val="00C06D5C"/>
    <w:rsid w:val="00C20245"/>
    <w:rsid w:val="00C2131C"/>
    <w:rsid w:val="00C250B9"/>
    <w:rsid w:val="00C31497"/>
    <w:rsid w:val="00C32B7F"/>
    <w:rsid w:val="00C336A6"/>
    <w:rsid w:val="00C34C69"/>
    <w:rsid w:val="00C35F10"/>
    <w:rsid w:val="00C37F6C"/>
    <w:rsid w:val="00C40B54"/>
    <w:rsid w:val="00C43790"/>
    <w:rsid w:val="00C47654"/>
    <w:rsid w:val="00C57CAC"/>
    <w:rsid w:val="00C635AF"/>
    <w:rsid w:val="00C67544"/>
    <w:rsid w:val="00C7109E"/>
    <w:rsid w:val="00C71604"/>
    <w:rsid w:val="00C83C37"/>
    <w:rsid w:val="00C83F0B"/>
    <w:rsid w:val="00C87FCE"/>
    <w:rsid w:val="00C972F7"/>
    <w:rsid w:val="00CA21CB"/>
    <w:rsid w:val="00CB07EC"/>
    <w:rsid w:val="00CB15B1"/>
    <w:rsid w:val="00CB2511"/>
    <w:rsid w:val="00CB2DA7"/>
    <w:rsid w:val="00CB3252"/>
    <w:rsid w:val="00CB5CB3"/>
    <w:rsid w:val="00CB7230"/>
    <w:rsid w:val="00CC3CCB"/>
    <w:rsid w:val="00CC516F"/>
    <w:rsid w:val="00CD2F95"/>
    <w:rsid w:val="00CE1401"/>
    <w:rsid w:val="00CE776A"/>
    <w:rsid w:val="00CF52E2"/>
    <w:rsid w:val="00CF6C39"/>
    <w:rsid w:val="00D14797"/>
    <w:rsid w:val="00D14B8F"/>
    <w:rsid w:val="00D16EC2"/>
    <w:rsid w:val="00D171C1"/>
    <w:rsid w:val="00D27F17"/>
    <w:rsid w:val="00D3169E"/>
    <w:rsid w:val="00D320D1"/>
    <w:rsid w:val="00D37AA5"/>
    <w:rsid w:val="00D50FB6"/>
    <w:rsid w:val="00D52B95"/>
    <w:rsid w:val="00D608AC"/>
    <w:rsid w:val="00D60C59"/>
    <w:rsid w:val="00D6258B"/>
    <w:rsid w:val="00D63138"/>
    <w:rsid w:val="00D64E86"/>
    <w:rsid w:val="00D70E81"/>
    <w:rsid w:val="00D77E4B"/>
    <w:rsid w:val="00D83249"/>
    <w:rsid w:val="00D96A7D"/>
    <w:rsid w:val="00DA2C5B"/>
    <w:rsid w:val="00DA55F2"/>
    <w:rsid w:val="00DC4931"/>
    <w:rsid w:val="00DD0214"/>
    <w:rsid w:val="00DE5917"/>
    <w:rsid w:val="00E07ACB"/>
    <w:rsid w:val="00E316C1"/>
    <w:rsid w:val="00E40109"/>
    <w:rsid w:val="00E40C15"/>
    <w:rsid w:val="00E439C5"/>
    <w:rsid w:val="00E44B78"/>
    <w:rsid w:val="00E57907"/>
    <w:rsid w:val="00E675B0"/>
    <w:rsid w:val="00E86184"/>
    <w:rsid w:val="00E910D4"/>
    <w:rsid w:val="00E91C44"/>
    <w:rsid w:val="00EA30E2"/>
    <w:rsid w:val="00EB2540"/>
    <w:rsid w:val="00EC0B57"/>
    <w:rsid w:val="00EC26E3"/>
    <w:rsid w:val="00EC5FA6"/>
    <w:rsid w:val="00ED3E88"/>
    <w:rsid w:val="00ED6A51"/>
    <w:rsid w:val="00ED737E"/>
    <w:rsid w:val="00EE49D4"/>
    <w:rsid w:val="00EF36F3"/>
    <w:rsid w:val="00F012EA"/>
    <w:rsid w:val="00F02902"/>
    <w:rsid w:val="00F04340"/>
    <w:rsid w:val="00F04626"/>
    <w:rsid w:val="00F06749"/>
    <w:rsid w:val="00F10971"/>
    <w:rsid w:val="00F13AAE"/>
    <w:rsid w:val="00F3151A"/>
    <w:rsid w:val="00F347A3"/>
    <w:rsid w:val="00F347D7"/>
    <w:rsid w:val="00F35CDD"/>
    <w:rsid w:val="00F4028B"/>
    <w:rsid w:val="00F50209"/>
    <w:rsid w:val="00F50D45"/>
    <w:rsid w:val="00F51C2E"/>
    <w:rsid w:val="00F56183"/>
    <w:rsid w:val="00F62946"/>
    <w:rsid w:val="00F72520"/>
    <w:rsid w:val="00F73147"/>
    <w:rsid w:val="00F73AB3"/>
    <w:rsid w:val="00F74C55"/>
    <w:rsid w:val="00F82E65"/>
    <w:rsid w:val="00F82E87"/>
    <w:rsid w:val="00F967B5"/>
    <w:rsid w:val="00FC1819"/>
    <w:rsid w:val="00FC375C"/>
    <w:rsid w:val="00FC70D9"/>
    <w:rsid w:val="00FD079B"/>
    <w:rsid w:val="00FD1C2B"/>
    <w:rsid w:val="00FD7270"/>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523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sv-S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semiHidden="1" w:uiPriority="9" w:unhideWhenUsed="1"/>
    <w:lsdException w:name="heading 8" w:semiHidden="1" w:uiPriority="9" w:unhideWhenUsed="1"/>
    <w:lsdException w:name="heading 9" w:semiHidden="1" w:uiPriority="9" w:unhideWhenUsed="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lsdException w:name="table of figures" w:semiHidden="1"/>
    <w:lsdException w:name="envelope return" w:semiHidden="1"/>
    <w:lsdException w:name="footnote reference" w:semiHidden="1"/>
    <w:lsdException w:name="annotation reference" w:semiHidden="1"/>
    <w:lsdException w:name="lin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qFormat="1"/>
    <w:lsdException w:name="List Number"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uiPriority="22"/>
    <w:lsdException w:name="Emphasis" w:uiPriority="20"/>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uiPriority w:val="1"/>
    <w:qFormat/>
    <w:rsid w:val="00737DA3"/>
    <w:rPr>
      <w:color w:val="0F0865" w:themeColor="text2"/>
      <w:spacing w:val="-5"/>
    </w:rPr>
  </w:style>
  <w:style w:type="paragraph" w:styleId="Rubrik1">
    <w:name w:val="heading 1"/>
    <w:basedOn w:val="Normal"/>
    <w:next w:val="Normal"/>
    <w:link w:val="Rubrik1Char"/>
    <w:uiPriority w:val="2"/>
    <w:qFormat/>
    <w:rsid w:val="00737DA3"/>
    <w:pPr>
      <w:keepNext/>
      <w:keepLines/>
      <w:spacing w:before="600" w:after="680" w:line="240" w:lineRule="auto"/>
      <w:contextualSpacing/>
      <w:outlineLvl w:val="0"/>
    </w:pPr>
    <w:rPr>
      <w:rFonts w:asciiTheme="majorHAnsi" w:eastAsiaTheme="majorEastAsia" w:hAnsiTheme="majorHAnsi" w:cstheme="majorBidi"/>
      <w:b/>
      <w:bCs/>
      <w:spacing w:val="-20"/>
      <w:sz w:val="56"/>
      <w:szCs w:val="56"/>
    </w:rPr>
  </w:style>
  <w:style w:type="paragraph" w:styleId="Rubrik2">
    <w:name w:val="heading 2"/>
    <w:basedOn w:val="Normal"/>
    <w:next w:val="Normal"/>
    <w:link w:val="Rubrik2Char"/>
    <w:uiPriority w:val="2"/>
    <w:qFormat/>
    <w:rsid w:val="000F3E84"/>
    <w:pPr>
      <w:keepNext/>
      <w:keepLines/>
      <w:spacing w:before="240" w:after="60" w:line="300" w:lineRule="atLeast"/>
      <w:outlineLvl w:val="1"/>
    </w:pPr>
    <w:rPr>
      <w:rFonts w:asciiTheme="majorHAnsi" w:eastAsiaTheme="majorEastAsia" w:hAnsiTheme="majorHAnsi" w:cstheme="majorBidi"/>
      <w:b/>
      <w:bCs/>
      <w:sz w:val="32"/>
      <w:szCs w:val="26"/>
    </w:rPr>
  </w:style>
  <w:style w:type="paragraph" w:styleId="Rubrik3">
    <w:name w:val="heading 3"/>
    <w:basedOn w:val="Normal"/>
    <w:next w:val="Normal"/>
    <w:link w:val="Rubrik3Char"/>
    <w:uiPriority w:val="2"/>
    <w:qFormat/>
    <w:rsid w:val="000F3E84"/>
    <w:pPr>
      <w:keepNext/>
      <w:keepLines/>
      <w:spacing w:before="240" w:after="60" w:line="260" w:lineRule="atLeast"/>
      <w:outlineLvl w:val="2"/>
    </w:pPr>
    <w:rPr>
      <w:rFonts w:asciiTheme="majorHAnsi" w:eastAsiaTheme="majorEastAsia" w:hAnsiTheme="majorHAnsi" w:cstheme="majorBidi"/>
      <w:b/>
      <w:bCs/>
      <w:sz w:val="28"/>
    </w:rPr>
  </w:style>
  <w:style w:type="paragraph" w:styleId="Rubrik4">
    <w:name w:val="heading 4"/>
    <w:basedOn w:val="Normal"/>
    <w:next w:val="Normal"/>
    <w:link w:val="Rubrik4Char"/>
    <w:uiPriority w:val="2"/>
    <w:qFormat/>
    <w:rsid w:val="00737DA3"/>
    <w:pPr>
      <w:keepNext/>
      <w:keepLines/>
      <w:spacing w:before="240" w:after="60" w:line="240" w:lineRule="auto"/>
      <w:outlineLvl w:val="3"/>
    </w:pPr>
    <w:rPr>
      <w:rFonts w:ascii="Inter SemiBold" w:eastAsiaTheme="majorEastAsia" w:hAnsi="Inter SemiBold" w:cstheme="majorBidi"/>
      <w:bCs/>
      <w:iCs/>
    </w:rPr>
  </w:style>
  <w:style w:type="paragraph" w:styleId="Rubrik5">
    <w:name w:val="heading 5"/>
    <w:basedOn w:val="Normal"/>
    <w:next w:val="Normal"/>
    <w:link w:val="Rubrik5Char"/>
    <w:uiPriority w:val="9"/>
    <w:semiHidden/>
    <w:rsid w:val="00B27362"/>
    <w:pPr>
      <w:keepNext/>
      <w:keepLines/>
      <w:outlineLvl w:val="4"/>
    </w:pPr>
    <w:rPr>
      <w:rFonts w:asciiTheme="majorHAnsi" w:eastAsiaTheme="majorEastAsia" w:hAnsiTheme="majorHAnsi" w:cstheme="majorBidi"/>
      <w:bCs/>
    </w:rPr>
  </w:style>
  <w:style w:type="paragraph" w:styleId="Rubrik6">
    <w:name w:val="heading 6"/>
    <w:basedOn w:val="Normal"/>
    <w:next w:val="Normal"/>
    <w:link w:val="Rubrik6Char"/>
    <w:uiPriority w:val="9"/>
    <w:semiHidden/>
    <w:rsid w:val="00B27362"/>
    <w:pPr>
      <w:keepNext/>
      <w:keepLines/>
      <w:outlineLvl w:val="5"/>
    </w:pPr>
    <w:rPr>
      <w:rFonts w:asciiTheme="majorHAnsi" w:eastAsiaTheme="majorEastAsia" w:hAnsiTheme="majorHAnsi" w:cstheme="majorBidi"/>
      <w:bCs/>
      <w:iCs/>
    </w:rPr>
  </w:style>
  <w:style w:type="paragraph" w:styleId="Rubrik7">
    <w:name w:val="heading 7"/>
    <w:basedOn w:val="Normal"/>
    <w:next w:val="Normal"/>
    <w:link w:val="Rubrik7Char"/>
    <w:uiPriority w:val="9"/>
    <w:semiHidden/>
    <w:rsid w:val="00B27362"/>
    <w:pPr>
      <w:keepNext/>
      <w:keepLines/>
      <w:outlineLvl w:val="6"/>
    </w:pPr>
    <w:rPr>
      <w:rFonts w:asciiTheme="majorHAnsi" w:eastAsiaTheme="majorEastAsia" w:hAnsiTheme="majorHAnsi" w:cstheme="majorBidi"/>
      <w:iCs/>
    </w:rPr>
  </w:style>
  <w:style w:type="paragraph" w:styleId="Rubrik8">
    <w:name w:val="heading 8"/>
    <w:basedOn w:val="Normal"/>
    <w:next w:val="Normal"/>
    <w:link w:val="Rubrik8Char"/>
    <w:uiPriority w:val="9"/>
    <w:semiHidden/>
    <w:rsid w:val="00B27362"/>
    <w:pPr>
      <w:keepNext/>
      <w:keepLines/>
      <w:outlineLvl w:val="7"/>
    </w:pPr>
    <w:rPr>
      <w:rFonts w:asciiTheme="majorHAnsi" w:eastAsiaTheme="majorEastAsia" w:hAnsiTheme="majorHAnsi" w:cstheme="majorBidi"/>
    </w:rPr>
  </w:style>
  <w:style w:type="paragraph" w:styleId="Rubrik9">
    <w:name w:val="heading 9"/>
    <w:basedOn w:val="Normal"/>
    <w:next w:val="Normal"/>
    <w:link w:val="Rubrik9Char"/>
    <w:uiPriority w:val="9"/>
    <w:semiHidden/>
    <w:rsid w:val="00B27362"/>
    <w:pPr>
      <w:keepNext/>
      <w:keepLines/>
      <w:outlineLvl w:val="8"/>
    </w:pPr>
    <w:rPr>
      <w:rFonts w:asciiTheme="majorHAnsi" w:eastAsiaTheme="majorEastAsia" w:hAnsiTheme="majorHAnsi" w:cstheme="majorBidi"/>
      <w:iCs/>
      <w:spacing w:val="5"/>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2Char">
    <w:name w:val="Rubrik 2 Char"/>
    <w:basedOn w:val="Standardstycketeckensnitt"/>
    <w:link w:val="Rubrik2"/>
    <w:uiPriority w:val="2"/>
    <w:rsid w:val="000F3E84"/>
    <w:rPr>
      <w:rFonts w:asciiTheme="majorHAnsi" w:eastAsiaTheme="majorEastAsia" w:hAnsiTheme="majorHAnsi" w:cstheme="majorBidi"/>
      <w:b/>
      <w:bCs/>
      <w:color w:val="0F0865" w:themeColor="text2"/>
      <w:sz w:val="32"/>
      <w:szCs w:val="26"/>
    </w:rPr>
  </w:style>
  <w:style w:type="character" w:customStyle="1" w:styleId="Rubrik3Char">
    <w:name w:val="Rubrik 3 Char"/>
    <w:basedOn w:val="Standardstycketeckensnitt"/>
    <w:link w:val="Rubrik3"/>
    <w:uiPriority w:val="2"/>
    <w:rsid w:val="000F3E84"/>
    <w:rPr>
      <w:rFonts w:asciiTheme="majorHAnsi" w:eastAsiaTheme="majorEastAsia" w:hAnsiTheme="majorHAnsi" w:cstheme="majorBidi"/>
      <w:b/>
      <w:bCs/>
      <w:color w:val="0F0865" w:themeColor="text2"/>
      <w:sz w:val="28"/>
    </w:rPr>
  </w:style>
  <w:style w:type="character" w:customStyle="1" w:styleId="Rubrik4Char">
    <w:name w:val="Rubrik 4 Char"/>
    <w:basedOn w:val="Standardstycketeckensnitt"/>
    <w:link w:val="Rubrik4"/>
    <w:uiPriority w:val="2"/>
    <w:rsid w:val="00737DA3"/>
    <w:rPr>
      <w:rFonts w:ascii="Inter SemiBold" w:eastAsiaTheme="majorEastAsia" w:hAnsi="Inter SemiBold" w:cstheme="majorBidi"/>
      <w:bCs/>
      <w:iCs/>
      <w:color w:val="0F0865" w:themeColor="text2"/>
    </w:rPr>
  </w:style>
  <w:style w:type="character" w:customStyle="1" w:styleId="Rubrik5Char">
    <w:name w:val="Rubrik 5 Char"/>
    <w:basedOn w:val="Standardstycketeckensnitt"/>
    <w:link w:val="Rubrik5"/>
    <w:uiPriority w:val="9"/>
    <w:semiHidden/>
    <w:rsid w:val="00617BEA"/>
    <w:rPr>
      <w:rFonts w:asciiTheme="majorHAnsi" w:eastAsiaTheme="majorEastAsia" w:hAnsiTheme="majorHAnsi" w:cstheme="majorBidi"/>
      <w:bCs/>
      <w:sz w:val="18"/>
    </w:rPr>
  </w:style>
  <w:style w:type="character" w:customStyle="1" w:styleId="Rubrik6Char">
    <w:name w:val="Rubrik 6 Char"/>
    <w:basedOn w:val="Standardstycketeckensnitt"/>
    <w:link w:val="Rubrik6"/>
    <w:uiPriority w:val="9"/>
    <w:semiHidden/>
    <w:rsid w:val="00617BEA"/>
    <w:rPr>
      <w:rFonts w:asciiTheme="majorHAnsi" w:eastAsiaTheme="majorEastAsia" w:hAnsiTheme="majorHAnsi" w:cstheme="majorBidi"/>
      <w:bCs/>
      <w:iCs/>
      <w:sz w:val="18"/>
    </w:rPr>
  </w:style>
  <w:style w:type="character" w:customStyle="1" w:styleId="Rubrik7Char">
    <w:name w:val="Rubrik 7 Char"/>
    <w:basedOn w:val="Standardstycketeckensnitt"/>
    <w:link w:val="Rubrik7"/>
    <w:uiPriority w:val="9"/>
    <w:semiHidden/>
    <w:rsid w:val="00617BEA"/>
    <w:rPr>
      <w:rFonts w:asciiTheme="majorHAnsi" w:eastAsiaTheme="majorEastAsia" w:hAnsiTheme="majorHAnsi" w:cstheme="majorBidi"/>
      <w:iCs/>
      <w:sz w:val="18"/>
    </w:rPr>
  </w:style>
  <w:style w:type="character" w:customStyle="1" w:styleId="Rubrik8Char">
    <w:name w:val="Rubrik 8 Char"/>
    <w:basedOn w:val="Standardstycketeckensnitt"/>
    <w:link w:val="Rubrik8"/>
    <w:uiPriority w:val="9"/>
    <w:semiHidden/>
    <w:rsid w:val="00617BEA"/>
    <w:rPr>
      <w:rFonts w:asciiTheme="majorHAnsi" w:eastAsiaTheme="majorEastAsia" w:hAnsiTheme="majorHAnsi" w:cstheme="majorBidi"/>
      <w:sz w:val="18"/>
      <w:szCs w:val="20"/>
    </w:rPr>
  </w:style>
  <w:style w:type="character" w:customStyle="1" w:styleId="Rubrik9Char">
    <w:name w:val="Rubrik 9 Char"/>
    <w:basedOn w:val="Standardstycketeckensnitt"/>
    <w:link w:val="Rubrik9"/>
    <w:uiPriority w:val="9"/>
    <w:semiHidden/>
    <w:rsid w:val="00617BEA"/>
    <w:rPr>
      <w:rFonts w:asciiTheme="majorHAnsi" w:eastAsiaTheme="majorEastAsia" w:hAnsiTheme="majorHAnsi" w:cstheme="majorBidi"/>
      <w:iCs/>
      <w:spacing w:val="5"/>
      <w:sz w:val="18"/>
      <w:szCs w:val="20"/>
    </w:rPr>
  </w:style>
  <w:style w:type="paragraph" w:styleId="Sidhuvud">
    <w:name w:val="header"/>
    <w:basedOn w:val="Normal"/>
    <w:link w:val="SidhuvudChar"/>
    <w:uiPriority w:val="99"/>
    <w:rsid w:val="00BD174C"/>
    <w:pPr>
      <w:tabs>
        <w:tab w:val="center" w:pos="4536"/>
        <w:tab w:val="right" w:pos="9072"/>
      </w:tabs>
      <w:spacing w:after="0" w:line="240" w:lineRule="auto"/>
    </w:pPr>
    <w:rPr>
      <w:sz w:val="16"/>
    </w:rPr>
  </w:style>
  <w:style w:type="character" w:customStyle="1" w:styleId="SidhuvudChar">
    <w:name w:val="Sidhuvud Char"/>
    <w:basedOn w:val="Standardstycketeckensnitt"/>
    <w:link w:val="Sidhuvud"/>
    <w:uiPriority w:val="99"/>
    <w:rsid w:val="00BD174C"/>
    <w:rPr>
      <w:color w:val="0F0865" w:themeColor="text2"/>
      <w:sz w:val="16"/>
    </w:rPr>
  </w:style>
  <w:style w:type="paragraph" w:styleId="Sidfot">
    <w:name w:val="footer"/>
    <w:basedOn w:val="Normal"/>
    <w:link w:val="SidfotChar"/>
    <w:uiPriority w:val="99"/>
    <w:rsid w:val="00BD174C"/>
    <w:pPr>
      <w:tabs>
        <w:tab w:val="center" w:pos="4536"/>
        <w:tab w:val="right" w:pos="9072"/>
      </w:tabs>
      <w:spacing w:after="0" w:line="240" w:lineRule="auto"/>
    </w:pPr>
    <w:rPr>
      <w:rFonts w:ascii="Inter SemiBold" w:hAnsi="Inter SemiBold"/>
      <w:sz w:val="16"/>
    </w:rPr>
  </w:style>
  <w:style w:type="character" w:customStyle="1" w:styleId="SidfotChar">
    <w:name w:val="Sidfot Char"/>
    <w:basedOn w:val="Standardstycketeckensnitt"/>
    <w:link w:val="Sidfot"/>
    <w:uiPriority w:val="99"/>
    <w:rsid w:val="00BD174C"/>
    <w:rPr>
      <w:rFonts w:ascii="Inter SemiBold" w:hAnsi="Inter SemiBold"/>
      <w:color w:val="0F0865" w:themeColor="text2"/>
      <w:sz w:val="16"/>
    </w:rPr>
  </w:style>
  <w:style w:type="paragraph" w:styleId="Punktlista">
    <w:name w:val="List Bullet"/>
    <w:basedOn w:val="Normal"/>
    <w:uiPriority w:val="4"/>
    <w:qFormat/>
    <w:rsid w:val="004D1066"/>
    <w:pPr>
      <w:numPr>
        <w:numId w:val="11"/>
      </w:numPr>
      <w:spacing w:after="160"/>
    </w:pPr>
  </w:style>
  <w:style w:type="character" w:customStyle="1" w:styleId="Rubrik1Char">
    <w:name w:val="Rubrik 1 Char"/>
    <w:basedOn w:val="Standardstycketeckensnitt"/>
    <w:link w:val="Rubrik1"/>
    <w:uiPriority w:val="2"/>
    <w:rsid w:val="00737DA3"/>
    <w:rPr>
      <w:rFonts w:asciiTheme="majorHAnsi" w:eastAsiaTheme="majorEastAsia" w:hAnsiTheme="majorHAnsi" w:cstheme="majorBidi"/>
      <w:b/>
      <w:bCs/>
      <w:color w:val="0F0865" w:themeColor="text2"/>
      <w:spacing w:val="-20"/>
      <w:sz w:val="56"/>
      <w:szCs w:val="56"/>
    </w:rPr>
  </w:style>
  <w:style w:type="paragraph" w:styleId="Rubrik">
    <w:name w:val="Title"/>
    <w:aliases w:val="Titel"/>
    <w:basedOn w:val="Normal"/>
    <w:next w:val="Normal"/>
    <w:link w:val="RubrikChar"/>
    <w:qFormat/>
    <w:rsid w:val="00737DA3"/>
    <w:pPr>
      <w:keepNext/>
      <w:keepLines/>
      <w:spacing w:before="560" w:after="640" w:line="240" w:lineRule="auto"/>
      <w:contextualSpacing/>
      <w:outlineLvl w:val="6"/>
    </w:pPr>
    <w:rPr>
      <w:rFonts w:asciiTheme="majorHAnsi" w:eastAsiaTheme="majorEastAsia" w:hAnsiTheme="majorHAnsi" w:cstheme="majorBidi"/>
      <w:b/>
      <w:spacing w:val="-26"/>
      <w:sz w:val="80"/>
      <w:szCs w:val="80"/>
    </w:rPr>
  </w:style>
  <w:style w:type="character" w:customStyle="1" w:styleId="RubrikChar">
    <w:name w:val="Rubrik Char"/>
    <w:aliases w:val="Titel Char"/>
    <w:basedOn w:val="Standardstycketeckensnitt"/>
    <w:link w:val="Rubrik"/>
    <w:rsid w:val="00737DA3"/>
    <w:rPr>
      <w:rFonts w:asciiTheme="majorHAnsi" w:eastAsiaTheme="majorEastAsia" w:hAnsiTheme="majorHAnsi" w:cstheme="majorBidi"/>
      <w:b/>
      <w:color w:val="0F0865" w:themeColor="text2"/>
      <w:spacing w:val="-26"/>
      <w:sz w:val="80"/>
      <w:szCs w:val="80"/>
    </w:rPr>
  </w:style>
  <w:style w:type="paragraph" w:styleId="Underrubrik">
    <w:name w:val="Subtitle"/>
    <w:basedOn w:val="Normal"/>
    <w:next w:val="Normal"/>
    <w:link w:val="UnderrubrikChar"/>
    <w:qFormat/>
    <w:rsid w:val="00737DA3"/>
    <w:pPr>
      <w:keepNext/>
      <w:keepLines/>
      <w:spacing w:line="240" w:lineRule="auto"/>
      <w:outlineLvl w:val="7"/>
    </w:pPr>
    <w:rPr>
      <w:rFonts w:eastAsiaTheme="majorEastAsia" w:cstheme="majorBidi"/>
      <w:iCs/>
      <w:sz w:val="24"/>
      <w:szCs w:val="24"/>
    </w:rPr>
  </w:style>
  <w:style w:type="character" w:customStyle="1" w:styleId="UnderrubrikChar">
    <w:name w:val="Underrubrik Char"/>
    <w:basedOn w:val="Standardstycketeckensnitt"/>
    <w:link w:val="Underrubrik"/>
    <w:rsid w:val="00737DA3"/>
    <w:rPr>
      <w:rFonts w:eastAsiaTheme="majorEastAsia" w:cstheme="majorBidi"/>
      <w:iCs/>
      <w:color w:val="0F0865" w:themeColor="text2"/>
      <w:sz w:val="24"/>
      <w:szCs w:val="24"/>
    </w:rPr>
  </w:style>
  <w:style w:type="character" w:styleId="Stark">
    <w:name w:val="Strong"/>
    <w:uiPriority w:val="22"/>
    <w:semiHidden/>
    <w:rsid w:val="00CB5CB3"/>
    <w:rPr>
      <w:b/>
      <w:bCs/>
    </w:rPr>
  </w:style>
  <w:style w:type="character" w:styleId="Betoning">
    <w:name w:val="Emphasis"/>
    <w:uiPriority w:val="20"/>
    <w:semiHidden/>
    <w:rsid w:val="00CB5CB3"/>
    <w:rPr>
      <w:b/>
      <w:bCs/>
      <w:i/>
      <w:iCs/>
      <w:spacing w:val="10"/>
      <w:bdr w:val="none" w:sz="0" w:space="0" w:color="auto"/>
      <w:shd w:val="clear" w:color="auto" w:fill="auto"/>
    </w:rPr>
  </w:style>
  <w:style w:type="paragraph" w:styleId="Ingetavstnd">
    <w:name w:val="No Spacing"/>
    <w:basedOn w:val="Normal"/>
    <w:uiPriority w:val="1"/>
    <w:semiHidden/>
    <w:qFormat/>
    <w:rsid w:val="00565A24"/>
    <w:pPr>
      <w:spacing w:after="0"/>
    </w:pPr>
  </w:style>
  <w:style w:type="paragraph" w:styleId="Liststycke">
    <w:name w:val="List Paragraph"/>
    <w:basedOn w:val="Normal"/>
    <w:uiPriority w:val="34"/>
    <w:semiHidden/>
    <w:rsid w:val="00CB5CB3"/>
    <w:pPr>
      <w:ind w:left="720"/>
      <w:contextualSpacing/>
    </w:pPr>
  </w:style>
  <w:style w:type="paragraph" w:styleId="Citat">
    <w:name w:val="Quote"/>
    <w:basedOn w:val="Normal"/>
    <w:next w:val="Normal"/>
    <w:link w:val="CitatChar"/>
    <w:uiPriority w:val="29"/>
    <w:semiHidden/>
    <w:rsid w:val="00CB5CB3"/>
    <w:pPr>
      <w:spacing w:before="200"/>
      <w:ind w:left="360" w:right="360"/>
    </w:pPr>
    <w:rPr>
      <w:i/>
      <w:iCs/>
    </w:rPr>
  </w:style>
  <w:style w:type="character" w:customStyle="1" w:styleId="CitatChar">
    <w:name w:val="Citat Char"/>
    <w:basedOn w:val="Standardstycketeckensnitt"/>
    <w:link w:val="Citat"/>
    <w:uiPriority w:val="29"/>
    <w:semiHidden/>
    <w:rsid w:val="00617BEA"/>
    <w:rPr>
      <w:i/>
      <w:iCs/>
      <w:sz w:val="18"/>
    </w:rPr>
  </w:style>
  <w:style w:type="paragraph" w:styleId="Starktcitat">
    <w:name w:val="Intense Quote"/>
    <w:basedOn w:val="Normal"/>
    <w:next w:val="Normal"/>
    <w:link w:val="StarktcitatChar"/>
    <w:uiPriority w:val="30"/>
    <w:semiHidden/>
    <w:rsid w:val="00CB5CB3"/>
    <w:pPr>
      <w:pBdr>
        <w:bottom w:val="single" w:sz="4" w:space="1" w:color="auto"/>
      </w:pBdr>
      <w:spacing w:before="200" w:after="280"/>
      <w:ind w:left="1008" w:right="1152"/>
      <w:jc w:val="both"/>
    </w:pPr>
    <w:rPr>
      <w:b/>
      <w:bCs/>
      <w:i/>
      <w:iCs/>
    </w:rPr>
  </w:style>
  <w:style w:type="character" w:customStyle="1" w:styleId="StarktcitatChar">
    <w:name w:val="Starkt citat Char"/>
    <w:basedOn w:val="Standardstycketeckensnitt"/>
    <w:link w:val="Starktcitat"/>
    <w:uiPriority w:val="30"/>
    <w:semiHidden/>
    <w:rsid w:val="00617BEA"/>
    <w:rPr>
      <w:b/>
      <w:bCs/>
      <w:i/>
      <w:iCs/>
      <w:sz w:val="18"/>
    </w:rPr>
  </w:style>
  <w:style w:type="character" w:styleId="Diskretbetoning">
    <w:name w:val="Subtle Emphasis"/>
    <w:uiPriority w:val="19"/>
    <w:semiHidden/>
    <w:rsid w:val="00CB5CB3"/>
    <w:rPr>
      <w:i/>
      <w:iCs/>
    </w:rPr>
  </w:style>
  <w:style w:type="character" w:styleId="Starkbetoning">
    <w:name w:val="Intense Emphasis"/>
    <w:uiPriority w:val="21"/>
    <w:semiHidden/>
    <w:rsid w:val="00CB5CB3"/>
    <w:rPr>
      <w:b/>
      <w:bCs/>
    </w:rPr>
  </w:style>
  <w:style w:type="character" w:styleId="Diskretreferens">
    <w:name w:val="Subtle Reference"/>
    <w:uiPriority w:val="31"/>
    <w:semiHidden/>
    <w:rsid w:val="00CB5CB3"/>
    <w:rPr>
      <w:smallCaps/>
    </w:rPr>
  </w:style>
  <w:style w:type="character" w:styleId="Starkreferens">
    <w:name w:val="Intense Reference"/>
    <w:uiPriority w:val="32"/>
    <w:semiHidden/>
    <w:rsid w:val="00CB5CB3"/>
    <w:rPr>
      <w:smallCaps/>
      <w:spacing w:val="5"/>
      <w:u w:val="single"/>
    </w:rPr>
  </w:style>
  <w:style w:type="character" w:styleId="Bokenstitel">
    <w:name w:val="Book Title"/>
    <w:uiPriority w:val="33"/>
    <w:semiHidden/>
    <w:rsid w:val="00CB5CB3"/>
    <w:rPr>
      <w:i/>
      <w:iCs/>
      <w:smallCaps/>
      <w:spacing w:val="5"/>
    </w:rPr>
  </w:style>
  <w:style w:type="paragraph" w:styleId="Innehllsfrteckningsrubrik">
    <w:name w:val="TOC Heading"/>
    <w:basedOn w:val="Rubrik1"/>
    <w:next w:val="Normal"/>
    <w:uiPriority w:val="39"/>
    <w:unhideWhenUsed/>
    <w:rsid w:val="005874C8"/>
    <w:pPr>
      <w:outlineLvl w:val="9"/>
    </w:pPr>
    <w:rPr>
      <w:lang w:bidi="en-US"/>
    </w:rPr>
  </w:style>
  <w:style w:type="paragraph" w:styleId="Innehll1">
    <w:name w:val="toc 1"/>
    <w:basedOn w:val="Normal"/>
    <w:next w:val="Normal"/>
    <w:autoRedefine/>
    <w:uiPriority w:val="39"/>
    <w:unhideWhenUsed/>
    <w:rsid w:val="00B27362"/>
  </w:style>
  <w:style w:type="paragraph" w:styleId="Innehll2">
    <w:name w:val="toc 2"/>
    <w:basedOn w:val="Normal"/>
    <w:next w:val="Normal"/>
    <w:autoRedefine/>
    <w:uiPriority w:val="39"/>
    <w:unhideWhenUsed/>
    <w:rsid w:val="00B27362"/>
    <w:pPr>
      <w:ind w:left="221"/>
    </w:pPr>
  </w:style>
  <w:style w:type="paragraph" w:styleId="Innehll3">
    <w:name w:val="toc 3"/>
    <w:basedOn w:val="Normal"/>
    <w:next w:val="Normal"/>
    <w:autoRedefine/>
    <w:uiPriority w:val="39"/>
    <w:unhideWhenUsed/>
    <w:rsid w:val="00B27362"/>
    <w:pPr>
      <w:ind w:left="442"/>
    </w:pPr>
  </w:style>
  <w:style w:type="paragraph" w:styleId="Innehll4">
    <w:name w:val="toc 4"/>
    <w:basedOn w:val="Normal"/>
    <w:next w:val="Normal"/>
    <w:autoRedefine/>
    <w:uiPriority w:val="39"/>
    <w:unhideWhenUsed/>
    <w:rsid w:val="00B27362"/>
    <w:pPr>
      <w:ind w:left="658"/>
    </w:pPr>
  </w:style>
  <w:style w:type="paragraph" w:styleId="Innehll5">
    <w:name w:val="toc 5"/>
    <w:basedOn w:val="Normal"/>
    <w:next w:val="Normal"/>
    <w:autoRedefine/>
    <w:uiPriority w:val="39"/>
    <w:semiHidden/>
    <w:rsid w:val="00B27362"/>
    <w:pPr>
      <w:ind w:left="879"/>
    </w:pPr>
  </w:style>
  <w:style w:type="paragraph" w:styleId="Innehll6">
    <w:name w:val="toc 6"/>
    <w:basedOn w:val="Normal"/>
    <w:next w:val="Normal"/>
    <w:autoRedefine/>
    <w:uiPriority w:val="39"/>
    <w:semiHidden/>
    <w:rsid w:val="00B27362"/>
    <w:pPr>
      <w:ind w:left="1100"/>
    </w:pPr>
  </w:style>
  <w:style w:type="paragraph" w:styleId="Innehll7">
    <w:name w:val="toc 7"/>
    <w:basedOn w:val="Normal"/>
    <w:next w:val="Normal"/>
    <w:autoRedefine/>
    <w:uiPriority w:val="39"/>
    <w:semiHidden/>
    <w:rsid w:val="00B27362"/>
    <w:pPr>
      <w:ind w:left="1321"/>
    </w:pPr>
  </w:style>
  <w:style w:type="paragraph" w:styleId="Innehll8">
    <w:name w:val="toc 8"/>
    <w:basedOn w:val="Normal"/>
    <w:next w:val="Normal"/>
    <w:autoRedefine/>
    <w:uiPriority w:val="39"/>
    <w:semiHidden/>
    <w:rsid w:val="00B27362"/>
    <w:pPr>
      <w:ind w:left="1542"/>
    </w:pPr>
  </w:style>
  <w:style w:type="paragraph" w:styleId="Innehll9">
    <w:name w:val="toc 9"/>
    <w:basedOn w:val="Normal"/>
    <w:next w:val="Normal"/>
    <w:autoRedefine/>
    <w:uiPriority w:val="39"/>
    <w:semiHidden/>
    <w:rsid w:val="00B27362"/>
    <w:pPr>
      <w:ind w:left="1758"/>
    </w:pPr>
  </w:style>
  <w:style w:type="paragraph" w:styleId="Numreradlista">
    <w:name w:val="List Number"/>
    <w:basedOn w:val="Normal"/>
    <w:uiPriority w:val="5"/>
    <w:qFormat/>
    <w:rsid w:val="004D1066"/>
    <w:pPr>
      <w:numPr>
        <w:numId w:val="6"/>
      </w:numPr>
      <w:spacing w:after="160"/>
      <w:ind w:left="357" w:hanging="357"/>
    </w:pPr>
  </w:style>
  <w:style w:type="table" w:styleId="Tabellrutnt">
    <w:name w:val="Table Grid"/>
    <w:basedOn w:val="Normaltabell"/>
    <w:uiPriority w:val="59"/>
    <w:rsid w:val="005B2B5B"/>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gtext">
    <w:name w:val="Balloon Text"/>
    <w:basedOn w:val="Normal"/>
    <w:link w:val="BallongtextChar"/>
    <w:uiPriority w:val="99"/>
    <w:semiHidden/>
    <w:rsid w:val="005B2B5B"/>
    <w:rPr>
      <w:rFonts w:ascii="Tahoma" w:hAnsi="Tahoma" w:cs="Tahoma"/>
      <w:sz w:val="16"/>
      <w:szCs w:val="16"/>
    </w:rPr>
  </w:style>
  <w:style w:type="character" w:customStyle="1" w:styleId="BallongtextChar">
    <w:name w:val="Ballongtext Char"/>
    <w:basedOn w:val="Standardstycketeckensnitt"/>
    <w:link w:val="Ballongtext"/>
    <w:uiPriority w:val="99"/>
    <w:semiHidden/>
    <w:rsid w:val="00617BEA"/>
    <w:rPr>
      <w:rFonts w:ascii="Tahoma" w:hAnsi="Tahoma" w:cs="Tahoma"/>
      <w:sz w:val="16"/>
      <w:szCs w:val="16"/>
    </w:rPr>
  </w:style>
  <w:style w:type="character" w:styleId="Platshllartext">
    <w:name w:val="Placeholder Text"/>
    <w:basedOn w:val="Standardstycketeckensnitt"/>
    <w:uiPriority w:val="99"/>
    <w:rsid w:val="00D14797"/>
    <w:rPr>
      <w:color w:val="808080"/>
    </w:rPr>
  </w:style>
  <w:style w:type="character" w:styleId="Hyperlnk">
    <w:name w:val="Hyperlink"/>
    <w:basedOn w:val="Standardstycketeckensnitt"/>
    <w:uiPriority w:val="99"/>
    <w:rsid w:val="001B6262"/>
    <w:rPr>
      <w:color w:val="0F0865" w:themeColor="text2"/>
      <w:u w:val="single"/>
    </w:rPr>
  </w:style>
  <w:style w:type="character" w:styleId="Olstomnmnande">
    <w:name w:val="Unresolved Mention"/>
    <w:basedOn w:val="Standardstycketeckensnitt"/>
    <w:uiPriority w:val="99"/>
    <w:semiHidden/>
    <w:rsid w:val="00B77AAF"/>
    <w:rPr>
      <w:color w:val="808080"/>
      <w:shd w:val="clear" w:color="auto" w:fill="E6E6E6"/>
    </w:rPr>
  </w:style>
  <w:style w:type="character" w:styleId="AnvndHyperlnk">
    <w:name w:val="FollowedHyperlink"/>
    <w:basedOn w:val="Standardstycketeckensnitt"/>
    <w:uiPriority w:val="99"/>
    <w:semiHidden/>
    <w:rsid w:val="00B77AAF"/>
    <w:rPr>
      <w:color w:val="0F0865" w:themeColor="followedHyperlink"/>
      <w:u w:val="single"/>
    </w:rPr>
  </w:style>
  <w:style w:type="paragraph" w:customStyle="1" w:styleId="EgnaEgenskaper">
    <w:name w:val="Egna Egenskaper"/>
    <w:basedOn w:val="Sidhuvud"/>
    <w:uiPriority w:val="1"/>
    <w:semiHidden/>
    <w:qFormat/>
    <w:rsid w:val="00C250B9"/>
    <w:pPr>
      <w:spacing w:line="220" w:lineRule="exact"/>
    </w:pPr>
    <w:rPr>
      <w:color w:val="000000" w:themeColor="text1"/>
      <w:sz w:val="18"/>
      <w:szCs w:val="18"/>
    </w:rPr>
  </w:style>
  <w:style w:type="character" w:styleId="Fotnotsreferens">
    <w:name w:val="footnote reference"/>
    <w:basedOn w:val="Standardstycketeckensnitt"/>
    <w:uiPriority w:val="99"/>
    <w:semiHidden/>
    <w:rsid w:val="00936B81"/>
    <w:rPr>
      <w:vertAlign w:val="superscript"/>
    </w:rPr>
  </w:style>
  <w:style w:type="paragraph" w:styleId="Fotnotstext">
    <w:name w:val="footnote text"/>
    <w:basedOn w:val="Normal"/>
    <w:link w:val="FotnotstextChar"/>
    <w:uiPriority w:val="99"/>
    <w:rsid w:val="00936B81"/>
    <w:pPr>
      <w:spacing w:after="60" w:line="180" w:lineRule="atLeast"/>
    </w:pPr>
    <w:rPr>
      <w:sz w:val="14"/>
    </w:rPr>
  </w:style>
  <w:style w:type="character" w:customStyle="1" w:styleId="FotnotstextChar">
    <w:name w:val="Fotnotstext Char"/>
    <w:basedOn w:val="Standardstycketeckensnitt"/>
    <w:link w:val="Fotnotstext"/>
    <w:uiPriority w:val="99"/>
    <w:rsid w:val="00936B81"/>
    <w:rPr>
      <w:sz w:val="14"/>
      <w:szCs w:val="20"/>
    </w:rPr>
  </w:style>
  <w:style w:type="paragraph" w:customStyle="1" w:styleId="Anteckningar">
    <w:name w:val="Anteckningar"/>
    <w:basedOn w:val="Sidhuvud"/>
    <w:uiPriority w:val="14"/>
    <w:rsid w:val="00A61F65"/>
    <w:pPr>
      <w:spacing w:after="120" w:line="200" w:lineRule="atLeast"/>
    </w:pPr>
  </w:style>
  <w:style w:type="paragraph" w:customStyle="1" w:styleId="Rubrikversmaltabell1">
    <w:name w:val="Rubrik över smal tabell 1"/>
    <w:next w:val="Normal"/>
    <w:uiPriority w:val="13"/>
    <w:qFormat/>
    <w:rsid w:val="00212535"/>
    <w:pPr>
      <w:keepNext/>
      <w:spacing w:before="240" w:after="0" w:line="200" w:lineRule="atLeast"/>
      <w:outlineLvl w:val="7"/>
    </w:pPr>
    <w:rPr>
      <w:rFonts w:asciiTheme="majorHAnsi" w:hAnsiTheme="majorHAnsi"/>
      <w:b/>
      <w:iCs/>
      <w:color w:val="0F0865" w:themeColor="text2"/>
      <w:sz w:val="16"/>
    </w:rPr>
  </w:style>
  <w:style w:type="paragraph" w:customStyle="1" w:styleId="Tabelltext">
    <w:name w:val="Tabelltext"/>
    <w:basedOn w:val="Normal"/>
    <w:uiPriority w:val="1"/>
    <w:qFormat/>
    <w:rsid w:val="00737DA3"/>
    <w:pPr>
      <w:spacing w:after="0" w:line="240" w:lineRule="auto"/>
    </w:pPr>
    <w:rPr>
      <w:sz w:val="16"/>
    </w:rPr>
  </w:style>
  <w:style w:type="paragraph" w:customStyle="1" w:styleId="Rubrikverbredtabell1">
    <w:name w:val="Rubrik över bred tabell 1"/>
    <w:basedOn w:val="Rubrikversmaltabell1"/>
    <w:next w:val="Normal"/>
    <w:uiPriority w:val="13"/>
    <w:qFormat/>
    <w:rsid w:val="00212535"/>
    <w:pPr>
      <w:ind w:left="-1985"/>
    </w:pPr>
  </w:style>
  <w:style w:type="paragraph" w:customStyle="1" w:styleId="Rubrikverbredtabell2">
    <w:name w:val="Rubrik över bred tabell 2"/>
    <w:basedOn w:val="Rubrikverbredtabell1"/>
    <w:next w:val="Normal"/>
    <w:uiPriority w:val="13"/>
    <w:qFormat/>
    <w:rsid w:val="00212535"/>
    <w:pPr>
      <w:spacing w:before="0" w:after="120"/>
      <w:outlineLvl w:val="8"/>
    </w:pPr>
    <w:rPr>
      <w:b w:val="0"/>
    </w:rPr>
  </w:style>
  <w:style w:type="paragraph" w:customStyle="1" w:styleId="Rubrikitabell">
    <w:name w:val="Rubrik i tabell"/>
    <w:basedOn w:val="Tabelltext"/>
    <w:next w:val="Tabelltext"/>
    <w:uiPriority w:val="1"/>
    <w:qFormat/>
    <w:rsid w:val="00737DA3"/>
    <w:pPr>
      <w:outlineLvl w:val="7"/>
    </w:pPr>
    <w:rPr>
      <w:rFonts w:asciiTheme="majorHAnsi" w:hAnsiTheme="majorHAnsi"/>
      <w:b/>
    </w:rPr>
  </w:style>
  <w:style w:type="table" w:styleId="Tabellrutntljust">
    <w:name w:val="Grid Table Light"/>
    <w:aliases w:val="SCB"/>
    <w:basedOn w:val="Normaltabell"/>
    <w:uiPriority w:val="40"/>
    <w:rsid w:val="00926D2D"/>
    <w:pPr>
      <w:spacing w:after="0" w:line="240" w:lineRule="auto"/>
      <w:jc w:val="right"/>
    </w:pPr>
    <w:rPr>
      <w:color w:val="0F0865" w:themeColor="text2"/>
      <w:sz w:val="16"/>
    </w:rPr>
    <w:tblPr>
      <w:tblStyleRowBandSize w:val="1"/>
      <w:tblStyleColBandSize w:val="1"/>
      <w:tblBorders>
        <w:top w:val="single" w:sz="4" w:space="0" w:color="0F0865" w:themeColor="text2"/>
        <w:bottom w:val="single" w:sz="4" w:space="0" w:color="0F0865" w:themeColor="text2"/>
        <w:insideH w:val="single" w:sz="4" w:space="0" w:color="0F0865" w:themeColor="text2"/>
        <w:insideV w:val="single" w:sz="4" w:space="0" w:color="0F0865" w:themeColor="text2"/>
      </w:tblBorders>
      <w:tblCellMar>
        <w:top w:w="57" w:type="dxa"/>
        <w:left w:w="85" w:type="dxa"/>
        <w:bottom w:w="85" w:type="dxa"/>
        <w:right w:w="85" w:type="dxa"/>
      </w:tblCellMar>
    </w:tblPr>
    <w:tblStylePr w:type="firstRow">
      <w:pPr>
        <w:wordWrap/>
        <w:spacing w:beforeLines="0" w:before="0" w:beforeAutospacing="0" w:afterLines="0" w:after="0" w:afterAutospacing="0" w:line="240" w:lineRule="auto"/>
        <w:jc w:val="right"/>
      </w:pPr>
      <w:rPr>
        <w:b/>
      </w:rPr>
      <w:tblPr/>
      <w:trPr>
        <w:tblHeader/>
      </w:trPr>
      <w:tcPr>
        <w:tcBorders>
          <w:top w:val="single" w:sz="4" w:space="0" w:color="0F0865" w:themeColor="text2"/>
          <w:left w:val="nil"/>
          <w:bottom w:val="single" w:sz="4" w:space="0" w:color="0F0865" w:themeColor="text2"/>
          <w:right w:val="nil"/>
          <w:insideH w:val="single" w:sz="4" w:space="0" w:color="0F0865" w:themeColor="text2"/>
          <w:insideV w:val="single" w:sz="4" w:space="0" w:color="0F0865" w:themeColor="text2"/>
        </w:tcBorders>
        <w:shd w:val="clear" w:color="auto" w:fill="FFFFFF" w:themeFill="background1"/>
      </w:tcPr>
    </w:tblStylePr>
    <w:tblStylePr w:type="lastRow">
      <w:rPr>
        <w:b/>
      </w:rPr>
      <w:tblPr/>
      <w:tcPr>
        <w:tcBorders>
          <w:top w:val="single" w:sz="4" w:space="0" w:color="0F0865" w:themeColor="text2"/>
          <w:left w:val="nil"/>
          <w:bottom w:val="single" w:sz="4" w:space="0" w:color="0F0865" w:themeColor="text2"/>
          <w:insideH w:val="single" w:sz="4" w:space="0" w:color="0F0865" w:themeColor="text2"/>
          <w:insideV w:val="single" w:sz="4" w:space="0" w:color="0F0865" w:themeColor="text2"/>
        </w:tcBorders>
        <w:shd w:val="clear" w:color="auto" w:fill="FFFFFF" w:themeFill="background1"/>
      </w:tcPr>
    </w:tblStylePr>
    <w:tblStylePr w:type="firstCol">
      <w:pPr>
        <w:jc w:val="left"/>
      </w:pPr>
    </w:tblStylePr>
    <w:tblStylePr w:type="lastCol">
      <w:tblPr/>
      <w:tcPr>
        <w:tcBorders>
          <w:left w:val="single" w:sz="4" w:space="0" w:color="0F0865" w:themeColor="text2"/>
        </w:tcBorders>
      </w:tcPr>
    </w:tblStylePr>
    <w:tblStylePr w:type="band2Vert">
      <w:tblPr/>
      <w:tcPr>
        <w:tcBorders>
          <w:top w:val="single" w:sz="4" w:space="0" w:color="0F0865" w:themeColor="text2"/>
          <w:left w:val="single" w:sz="4" w:space="0" w:color="0F0865" w:themeColor="text2"/>
          <w:bottom w:val="single" w:sz="4" w:space="0" w:color="0F0865" w:themeColor="text2"/>
          <w:right w:val="single" w:sz="4" w:space="0" w:color="0F0865" w:themeColor="text2"/>
          <w:insideH w:val="single" w:sz="4" w:space="0" w:color="0F0865" w:themeColor="text2"/>
          <w:insideV w:val="nil"/>
          <w:tl2br w:val="nil"/>
          <w:tr2bl w:val="nil"/>
        </w:tcBorders>
        <w:shd w:val="clear" w:color="auto" w:fill="F0FAFF"/>
      </w:tcPr>
    </w:tblStylePr>
    <w:tblStylePr w:type="band1Horz">
      <w:pPr>
        <w:wordWrap/>
        <w:spacing w:beforeLines="0" w:before="0" w:beforeAutospacing="0" w:afterLines="0" w:after="0" w:afterAutospacing="0" w:line="240" w:lineRule="auto"/>
      </w:pPr>
      <w:tblPr/>
      <w:tcPr>
        <w:tcBorders>
          <w:top w:val="single" w:sz="4" w:space="0" w:color="0F0865" w:themeColor="text2"/>
          <w:left w:val="nil"/>
          <w:bottom w:val="single" w:sz="4" w:space="0" w:color="0F0865" w:themeColor="text2"/>
          <w:right w:val="nil"/>
          <w:insideH w:val="nil"/>
          <w:insideV w:val="single" w:sz="4" w:space="0" w:color="0F0865" w:themeColor="text2"/>
          <w:tl2br w:val="nil"/>
          <w:tr2bl w:val="nil"/>
        </w:tcBorders>
        <w:shd w:val="clear" w:color="auto" w:fill="F0FAFF"/>
      </w:tcPr>
    </w:tblStylePr>
    <w:tblStylePr w:type="nwCell">
      <w:pPr>
        <w:jc w:val="left"/>
      </w:pPr>
      <w:tblPr/>
      <w:tcPr>
        <w:vAlign w:val="bottom"/>
      </w:tcPr>
    </w:tblStylePr>
  </w:style>
  <w:style w:type="paragraph" w:customStyle="1" w:styleId="Rubrikversmaltabell2">
    <w:name w:val="Rubrik över smal tabell 2"/>
    <w:basedOn w:val="Rubrikversmaltabell1"/>
    <w:next w:val="Normal"/>
    <w:uiPriority w:val="13"/>
    <w:qFormat/>
    <w:rsid w:val="00212535"/>
    <w:pPr>
      <w:spacing w:before="0" w:after="120"/>
    </w:pPr>
    <w:rPr>
      <w:b w:val="0"/>
    </w:rPr>
  </w:style>
  <w:style w:type="paragraph" w:customStyle="1" w:styleId="Normalutanavstndefter">
    <w:name w:val="Normal utan avstånd efter"/>
    <w:basedOn w:val="Normal"/>
    <w:uiPriority w:val="1"/>
    <w:qFormat/>
    <w:rsid w:val="006C50B0"/>
    <w:pPr>
      <w:spacing w:after="0"/>
    </w:pPr>
    <w:rPr>
      <w:szCs w:val="18"/>
    </w:rPr>
  </w:style>
  <w:style w:type="paragraph" w:customStyle="1" w:styleId="Klla">
    <w:name w:val="Källa"/>
    <w:basedOn w:val="Normal"/>
    <w:uiPriority w:val="14"/>
    <w:qFormat/>
    <w:rsid w:val="00A35CCF"/>
    <w:pPr>
      <w:spacing w:after="60" w:line="180" w:lineRule="atLeast"/>
    </w:pPr>
    <w:rPr>
      <w:sz w:val="14"/>
    </w:rPr>
  </w:style>
  <w:style w:type="paragraph" w:customStyle="1" w:styleId="Kllaunderbredtabell">
    <w:name w:val="Källa under bred tabell"/>
    <w:basedOn w:val="Klla"/>
    <w:uiPriority w:val="14"/>
    <w:qFormat/>
    <w:rsid w:val="002B7127"/>
    <w:pPr>
      <w:ind w:left="-1985"/>
    </w:pPr>
  </w:style>
  <w:style w:type="paragraph" w:customStyle="1" w:styleId="Diagramrubrik1">
    <w:name w:val="Diagramrubrik 1"/>
    <w:basedOn w:val="Rubrikversmaltabell1"/>
    <w:next w:val="Normal"/>
    <w:uiPriority w:val="13"/>
    <w:qFormat/>
    <w:rsid w:val="00A35CCF"/>
  </w:style>
  <w:style w:type="paragraph" w:customStyle="1" w:styleId="Diagramunderrubrik2">
    <w:name w:val="Diagramunderrubrik 2"/>
    <w:basedOn w:val="Rubrikversmaltabell2"/>
    <w:next w:val="Normal"/>
    <w:uiPriority w:val="13"/>
    <w:qFormat/>
    <w:rsid w:val="00992199"/>
    <w:pPr>
      <w:outlineLvl w:val="8"/>
    </w:pPr>
  </w:style>
  <w:style w:type="paragraph" w:customStyle="1" w:styleId="Rubrikvertabell">
    <w:name w:val="Rubrik över tabell"/>
    <w:basedOn w:val="Rubrik2"/>
    <w:next w:val="Normal"/>
    <w:uiPriority w:val="1"/>
    <w:semiHidden/>
    <w:rsid w:val="009440DB"/>
  </w:style>
  <w:style w:type="paragraph" w:customStyle="1" w:styleId="Rubrikitabellmedtabellformat">
    <w:name w:val="Rubrik i tabell med tabellformat"/>
    <w:basedOn w:val="Rubrikitabell"/>
    <w:uiPriority w:val="1"/>
    <w:qFormat/>
    <w:rsid w:val="009440DB"/>
    <w:rPr>
      <w:b w:val="0"/>
    </w:rPr>
  </w:style>
  <w:style w:type="character" w:styleId="Kommentarsreferens">
    <w:name w:val="annotation reference"/>
    <w:basedOn w:val="Standardstycketeckensnitt"/>
    <w:uiPriority w:val="99"/>
    <w:semiHidden/>
    <w:rsid w:val="00BC20CA"/>
    <w:rPr>
      <w:sz w:val="16"/>
      <w:szCs w:val="16"/>
    </w:rPr>
  </w:style>
  <w:style w:type="paragraph" w:styleId="Kommentarer">
    <w:name w:val="annotation text"/>
    <w:basedOn w:val="Normal"/>
    <w:link w:val="KommentarerChar"/>
    <w:uiPriority w:val="99"/>
    <w:semiHidden/>
    <w:rsid w:val="00BC20CA"/>
  </w:style>
  <w:style w:type="character" w:customStyle="1" w:styleId="KommentarerChar">
    <w:name w:val="Kommentarer Char"/>
    <w:basedOn w:val="Standardstycketeckensnitt"/>
    <w:link w:val="Kommentarer"/>
    <w:uiPriority w:val="99"/>
    <w:semiHidden/>
    <w:rsid w:val="00BC20CA"/>
    <w:rPr>
      <w:color w:val="0F0865" w:themeColor="text2"/>
    </w:rPr>
  </w:style>
  <w:style w:type="paragraph" w:styleId="Kommentarsmne">
    <w:name w:val="annotation subject"/>
    <w:basedOn w:val="Kommentarer"/>
    <w:next w:val="Kommentarer"/>
    <w:link w:val="KommentarsmneChar"/>
    <w:uiPriority w:val="99"/>
    <w:semiHidden/>
    <w:rsid w:val="00BC20CA"/>
    <w:rPr>
      <w:b/>
      <w:bCs/>
    </w:rPr>
  </w:style>
  <w:style w:type="character" w:customStyle="1" w:styleId="KommentarsmneChar">
    <w:name w:val="Kommentarsämne Char"/>
    <w:basedOn w:val="KommentarerChar"/>
    <w:link w:val="Kommentarsmne"/>
    <w:uiPriority w:val="99"/>
    <w:semiHidden/>
    <w:rsid w:val="00BC20CA"/>
    <w:rPr>
      <w:b/>
      <w:bCs/>
      <w:color w:val="0F0865" w:themeColor="text2"/>
    </w:rPr>
  </w:style>
  <w:style w:type="paragraph" w:customStyle="1" w:styleId="Ingress">
    <w:name w:val="Ingress"/>
    <w:basedOn w:val="Normal"/>
    <w:uiPriority w:val="1"/>
    <w:qFormat/>
    <w:rsid w:val="00737DA3"/>
    <w:pPr>
      <w:spacing w:line="240" w:lineRule="auto"/>
    </w:pPr>
    <w:rPr>
      <w:rFonts w:ascii="Inter SemiBold" w:hAnsi="Inter SemiBold"/>
      <w:sz w:val="24"/>
      <w:szCs w:val="24"/>
    </w:rPr>
  </w:style>
  <w:style w:type="paragraph" w:customStyle="1" w:styleId="Infotext">
    <w:name w:val="Infotext"/>
    <w:basedOn w:val="Normal"/>
    <w:uiPriority w:val="9"/>
    <w:qFormat/>
    <w:rsid w:val="00737DA3"/>
    <w:pPr>
      <w:spacing w:line="240" w:lineRule="auto"/>
    </w:pPr>
    <w:rPr>
      <w:rFonts w:ascii="Inter SemiBold" w:hAnsi="Inter SemiBold"/>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977293">
      <w:bodyDiv w:val="1"/>
      <w:marLeft w:val="0"/>
      <w:marRight w:val="0"/>
      <w:marTop w:val="0"/>
      <w:marBottom w:val="0"/>
      <w:divBdr>
        <w:top w:val="none" w:sz="0" w:space="0" w:color="auto"/>
        <w:left w:val="none" w:sz="0" w:space="0" w:color="auto"/>
        <w:bottom w:val="none" w:sz="0" w:space="0" w:color="auto"/>
        <w:right w:val="none" w:sz="0" w:space="0" w:color="auto"/>
      </w:divBdr>
    </w:div>
    <w:div w:id="407845334">
      <w:bodyDiv w:val="1"/>
      <w:marLeft w:val="0"/>
      <w:marRight w:val="0"/>
      <w:marTop w:val="0"/>
      <w:marBottom w:val="0"/>
      <w:divBdr>
        <w:top w:val="none" w:sz="0" w:space="0" w:color="auto"/>
        <w:left w:val="none" w:sz="0" w:space="0" w:color="auto"/>
        <w:bottom w:val="none" w:sz="0" w:space="0" w:color="auto"/>
        <w:right w:val="none" w:sz="0" w:space="0" w:color="auto"/>
      </w:divBdr>
    </w:div>
    <w:div w:id="1393191427">
      <w:bodyDiv w:val="1"/>
      <w:marLeft w:val="0"/>
      <w:marRight w:val="0"/>
      <w:marTop w:val="0"/>
      <w:marBottom w:val="0"/>
      <w:divBdr>
        <w:top w:val="none" w:sz="0" w:space="0" w:color="auto"/>
        <w:left w:val="none" w:sz="0" w:space="0" w:color="auto"/>
        <w:bottom w:val="none" w:sz="0" w:space="0" w:color="auto"/>
        <w:right w:val="none" w:sz="0" w:space="0" w:color="auto"/>
      </w:divBdr>
    </w:div>
    <w:div w:id="1397171386">
      <w:bodyDiv w:val="1"/>
      <w:marLeft w:val="0"/>
      <w:marRight w:val="0"/>
      <w:marTop w:val="0"/>
      <w:marBottom w:val="0"/>
      <w:divBdr>
        <w:top w:val="none" w:sz="0" w:space="0" w:color="auto"/>
        <w:left w:val="none" w:sz="0" w:space="0" w:color="auto"/>
        <w:bottom w:val="none" w:sz="0" w:space="0" w:color="auto"/>
        <w:right w:val="none" w:sz="0" w:space="0" w:color="auto"/>
      </w:divBdr>
    </w:div>
    <w:div w:id="1446580121">
      <w:bodyDiv w:val="1"/>
      <w:marLeft w:val="0"/>
      <w:marRight w:val="0"/>
      <w:marTop w:val="0"/>
      <w:marBottom w:val="0"/>
      <w:divBdr>
        <w:top w:val="none" w:sz="0" w:space="0" w:color="auto"/>
        <w:left w:val="none" w:sz="0" w:space="0" w:color="auto"/>
        <w:bottom w:val="none" w:sz="0" w:space="0" w:color="auto"/>
        <w:right w:val="none" w:sz="0" w:space="0" w:color="auto"/>
      </w:divBdr>
    </w:div>
    <w:div w:id="1494761220">
      <w:bodyDiv w:val="1"/>
      <w:marLeft w:val="0"/>
      <w:marRight w:val="0"/>
      <w:marTop w:val="0"/>
      <w:marBottom w:val="0"/>
      <w:divBdr>
        <w:top w:val="none" w:sz="0" w:space="0" w:color="auto"/>
        <w:left w:val="none" w:sz="0" w:space="0" w:color="auto"/>
        <w:bottom w:val="none" w:sz="0" w:space="0" w:color="auto"/>
        <w:right w:val="none" w:sz="0" w:space="0" w:color="auto"/>
      </w:divBdr>
    </w:div>
    <w:div w:id="1624456354">
      <w:bodyDiv w:val="1"/>
      <w:marLeft w:val="0"/>
      <w:marRight w:val="0"/>
      <w:marTop w:val="0"/>
      <w:marBottom w:val="0"/>
      <w:divBdr>
        <w:top w:val="none" w:sz="0" w:space="0" w:color="auto"/>
        <w:left w:val="none" w:sz="0" w:space="0" w:color="auto"/>
        <w:bottom w:val="none" w:sz="0" w:space="0" w:color="auto"/>
        <w:right w:val="none" w:sz="0" w:space="0" w:color="auto"/>
      </w:divBdr>
    </w:div>
    <w:div w:id="167649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mailto:48timmars@scb.s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8F7B9173716485693F67E49AD42EF3D"/>
        <w:category>
          <w:name w:val="Allmänt"/>
          <w:gallery w:val="placeholder"/>
        </w:category>
        <w:types>
          <w:type w:val="bbPlcHdr"/>
        </w:types>
        <w:behaviors>
          <w:behavior w:val="content"/>
        </w:behaviors>
        <w:guid w:val="{6FAD14BA-6DBC-40B7-85C0-0FE194D20074}"/>
      </w:docPartPr>
      <w:docPartBody>
        <w:p w:rsidR="001513D6" w:rsidRDefault="001513D6">
          <w:pPr>
            <w:pStyle w:val="58F7B9173716485693F67E49AD42EF3D"/>
          </w:pPr>
          <w:r w:rsidRPr="00381620">
            <w:rPr>
              <w:rStyle w:val="Platshllartext"/>
            </w:rPr>
            <w:t>Handläggare</w:t>
          </w:r>
        </w:p>
      </w:docPartBody>
    </w:docPart>
    <w:docPart>
      <w:docPartPr>
        <w:name w:val="D102DE66933B4A6EAA8183D9632A4B7A"/>
        <w:category>
          <w:name w:val="Allmänt"/>
          <w:gallery w:val="placeholder"/>
        </w:category>
        <w:types>
          <w:type w:val="bbPlcHdr"/>
        </w:types>
        <w:behaviors>
          <w:behavior w:val="content"/>
        </w:behaviors>
        <w:guid w:val="{34BC0243-4D47-4D19-BABC-795EE2BD2CAD}"/>
      </w:docPartPr>
      <w:docPartBody>
        <w:p w:rsidR="001513D6" w:rsidRDefault="001513D6">
          <w:pPr>
            <w:pStyle w:val="D102DE66933B4A6EAA8183D9632A4B7A"/>
          </w:pPr>
          <w:r w:rsidRPr="001F711E">
            <w:rPr>
              <w:rStyle w:val="Platshllartext"/>
            </w:rPr>
            <w:t>Avdelning</w:t>
          </w:r>
        </w:p>
      </w:docPartBody>
    </w:docPart>
    <w:docPart>
      <w:docPartPr>
        <w:name w:val="074740DCE6104966B9126DB935A802D2"/>
        <w:category>
          <w:name w:val="Allmänt"/>
          <w:gallery w:val="placeholder"/>
        </w:category>
        <w:types>
          <w:type w:val="bbPlcHdr"/>
        </w:types>
        <w:behaviors>
          <w:behavior w:val="content"/>
        </w:behaviors>
        <w:guid w:val="{2FFFB8C3-9E8A-4FF0-828A-A97CC1F9D60E}"/>
      </w:docPartPr>
      <w:docPartBody>
        <w:p w:rsidR="001513D6" w:rsidRDefault="001513D6">
          <w:pPr>
            <w:pStyle w:val="074740DCE6104966B9126DB935A802D2"/>
          </w:pPr>
          <w:r>
            <w:rPr>
              <w:rStyle w:val="Platshllartext"/>
              <w:lang w:val="en-US"/>
            </w:rPr>
            <w:t>Datum</w:t>
          </w:r>
        </w:p>
      </w:docPartBody>
    </w:docPart>
    <w:docPart>
      <w:docPartPr>
        <w:name w:val="9D33A661949E4832B32199FB7B20A8EB"/>
        <w:category>
          <w:name w:val="Allmänt"/>
          <w:gallery w:val="placeholder"/>
        </w:category>
        <w:types>
          <w:type w:val="bbPlcHdr"/>
        </w:types>
        <w:behaviors>
          <w:behavior w:val="content"/>
        </w:behaviors>
        <w:guid w:val="{08E8778B-4E9D-4656-B2DE-C143FEB5A388}"/>
      </w:docPartPr>
      <w:docPartBody>
        <w:p w:rsidR="001513D6" w:rsidRDefault="001513D6">
          <w:pPr>
            <w:pStyle w:val="9D33A661949E4832B32199FB7B20A8EB"/>
          </w:pPr>
          <w:r w:rsidRPr="00416BDD">
            <w:rPr>
              <w:rStyle w:val="Platshllartext"/>
            </w:rPr>
            <w:t>Beteckning 1 (tex Dnr)</w:t>
          </w:r>
        </w:p>
      </w:docPartBody>
    </w:docPart>
    <w:docPart>
      <w:docPartPr>
        <w:name w:val="C2F3E1D41B1A4BE28AE9F65739B08280"/>
        <w:category>
          <w:name w:val="Allmänt"/>
          <w:gallery w:val="placeholder"/>
        </w:category>
        <w:types>
          <w:type w:val="bbPlcHdr"/>
        </w:types>
        <w:behaviors>
          <w:behavior w:val="content"/>
        </w:behaviors>
        <w:guid w:val="{38B8A919-61B5-4688-A721-81A292C28059}"/>
      </w:docPartPr>
      <w:docPartBody>
        <w:p w:rsidR="001513D6" w:rsidRDefault="001513D6">
          <w:pPr>
            <w:pStyle w:val="C2F3E1D41B1A4BE28AE9F65739B08280"/>
          </w:pPr>
          <w:r w:rsidRPr="00416BDD">
            <w:rPr>
              <w:rStyle w:val="Platshllartext"/>
            </w:rPr>
            <w:t>Beteckning</w:t>
          </w:r>
        </w:p>
      </w:docPartBody>
    </w:docPart>
    <w:docPart>
      <w:docPartPr>
        <w:name w:val="72FB1BC8D16C40738A3880FF1DCAE905"/>
        <w:category>
          <w:name w:val="Allmänt"/>
          <w:gallery w:val="placeholder"/>
        </w:category>
        <w:types>
          <w:type w:val="bbPlcHdr"/>
        </w:types>
        <w:behaviors>
          <w:behavior w:val="content"/>
        </w:behaviors>
        <w:guid w:val="{0AA9F189-CC92-4101-AF30-A8B1A2B5A120}"/>
      </w:docPartPr>
      <w:docPartBody>
        <w:p w:rsidR="001513D6" w:rsidRDefault="001513D6">
          <w:pPr>
            <w:pStyle w:val="72FB1BC8D16C40738A3880FF1DCAE905"/>
          </w:pPr>
          <w:r>
            <w:rPr>
              <w:rStyle w:val="Platshllartext"/>
            </w:rPr>
            <w:t>Version</w:t>
          </w:r>
        </w:p>
      </w:docPartBody>
    </w:docPart>
    <w:docPart>
      <w:docPartPr>
        <w:name w:val="B76C6364100340D281BB6829E2DCE510"/>
        <w:category>
          <w:name w:val="Allmänt"/>
          <w:gallery w:val="placeholder"/>
        </w:category>
        <w:types>
          <w:type w:val="bbPlcHdr"/>
        </w:types>
        <w:behaviors>
          <w:behavior w:val="content"/>
        </w:behaviors>
        <w:guid w:val="{C1C9C843-A393-4542-8FFF-478C7001D006}"/>
      </w:docPartPr>
      <w:docPartBody>
        <w:p w:rsidR="001513D6" w:rsidRDefault="001513D6" w:rsidP="001513D6">
          <w:pPr>
            <w:pStyle w:val="B76C6364100340D281BB6829E2DCE510"/>
          </w:pPr>
          <w:r w:rsidRPr="00752EEC">
            <w:rPr>
              <w:rStyle w:val="Platshllartext"/>
            </w:rPr>
            <w:t>Mötesrapporten är viktig information i samordningen av Sveriges internationella statistikarbete. Rapporten ska tas fram inom två arbetsdagar och skickas som pdf till adressen</w:t>
          </w:r>
        </w:p>
      </w:docPartBody>
    </w:docPart>
    <w:docPart>
      <w:docPartPr>
        <w:name w:val="DC15FBD175E24121B59247221D5AE53F"/>
        <w:category>
          <w:name w:val="Allmänt"/>
          <w:gallery w:val="placeholder"/>
        </w:category>
        <w:types>
          <w:type w:val="bbPlcHdr"/>
        </w:types>
        <w:behaviors>
          <w:behavior w:val="content"/>
        </w:behaviors>
        <w:guid w:val="{0E855E86-FD76-4D08-9B9E-D6D8783D794C}"/>
      </w:docPartPr>
      <w:docPartBody>
        <w:p w:rsidR="001513D6" w:rsidRDefault="001513D6" w:rsidP="001513D6">
          <w:pPr>
            <w:pStyle w:val="DC15FBD175E24121B59247221D5AE53F"/>
          </w:pPr>
          <w:r w:rsidRPr="00752EEC">
            <w:rPr>
              <w:rStyle w:val="Platshllartext"/>
            </w:rPr>
            <w:t>Rapporten är allmän handling</w:t>
          </w:r>
          <w:r w:rsidRPr="002B7A2C">
            <w:rPr>
              <w:rStyle w:val="Platshllartext"/>
            </w:rPr>
            <w:t>.</w:t>
          </w:r>
        </w:p>
      </w:docPartBody>
    </w:docPart>
    <w:docPart>
      <w:docPartPr>
        <w:name w:val="89BED84B42E64917B634416126434A4E"/>
        <w:category>
          <w:name w:val="Allmänt"/>
          <w:gallery w:val="placeholder"/>
        </w:category>
        <w:types>
          <w:type w:val="bbPlcHdr"/>
        </w:types>
        <w:behaviors>
          <w:behavior w:val="content"/>
        </w:behaviors>
        <w:guid w:val="{5F42744F-83A4-4765-80A6-8B8EFB12AD64}"/>
      </w:docPartPr>
      <w:docPartBody>
        <w:p w:rsidR="001513D6" w:rsidRDefault="001513D6" w:rsidP="001513D6">
          <w:pPr>
            <w:pStyle w:val="89BED84B42E64917B634416126434A4E"/>
          </w:pPr>
          <w:r>
            <w:rPr>
              <w:rStyle w:val="Platshllartext"/>
            </w:rPr>
            <w:t>Text</w:t>
          </w:r>
        </w:p>
      </w:docPartBody>
    </w:docPart>
    <w:docPart>
      <w:docPartPr>
        <w:name w:val="D854DEFD5895498E8232F087E292B9B8"/>
        <w:category>
          <w:name w:val="Allmänt"/>
          <w:gallery w:val="placeholder"/>
        </w:category>
        <w:types>
          <w:type w:val="bbPlcHdr"/>
        </w:types>
        <w:behaviors>
          <w:behavior w:val="content"/>
        </w:behaviors>
        <w:guid w:val="{9BF9E4CE-22D5-48C2-B120-65B8E14A8298}"/>
      </w:docPartPr>
      <w:docPartBody>
        <w:p w:rsidR="001513D6" w:rsidRDefault="001513D6" w:rsidP="001513D6">
          <w:pPr>
            <w:pStyle w:val="D854DEFD5895498E8232F087E292B9B8"/>
          </w:pPr>
          <w:r>
            <w:rPr>
              <w:rStyle w:val="Platshllartext"/>
            </w:rPr>
            <w:t>[•]</w:t>
          </w:r>
        </w:p>
      </w:docPartBody>
    </w:docPart>
    <w:docPart>
      <w:docPartPr>
        <w:name w:val="7CF9C0DC472445AB817D9253DEBBCFA9"/>
        <w:category>
          <w:name w:val="Allmänt"/>
          <w:gallery w:val="placeholder"/>
        </w:category>
        <w:types>
          <w:type w:val="bbPlcHdr"/>
        </w:types>
        <w:behaviors>
          <w:behavior w:val="content"/>
        </w:behaviors>
        <w:guid w:val="{3C221C46-E529-4A11-B405-61491C7D45FD}"/>
      </w:docPartPr>
      <w:docPartBody>
        <w:p w:rsidR="001513D6" w:rsidRDefault="001513D6" w:rsidP="001513D6">
          <w:pPr>
            <w:pStyle w:val="7CF9C0DC472445AB817D9253DEBBCFA9"/>
          </w:pPr>
          <w:r>
            <w:rPr>
              <w:rStyle w:val="Platshllartext"/>
            </w:rPr>
            <w:t>[•]</w:t>
          </w:r>
        </w:p>
      </w:docPartBody>
    </w:docPart>
    <w:docPart>
      <w:docPartPr>
        <w:name w:val="8C8F7ABFCD8F41CB9939761965247987"/>
        <w:category>
          <w:name w:val="Allmänt"/>
          <w:gallery w:val="placeholder"/>
        </w:category>
        <w:types>
          <w:type w:val="bbPlcHdr"/>
        </w:types>
        <w:behaviors>
          <w:behavior w:val="content"/>
        </w:behaviors>
        <w:guid w:val="{ABAFE948-EB11-4FC0-B212-2948C58EDD0E}"/>
      </w:docPartPr>
      <w:docPartBody>
        <w:p w:rsidR="00AE7709" w:rsidRDefault="00AE7709" w:rsidP="00AE7709">
          <w:pPr>
            <w:pStyle w:val="8C8F7ABFCD8F41CB9939761965247987"/>
          </w:pPr>
          <w:r w:rsidRPr="00013B59">
            <w:rPr>
              <w:rStyle w:val="Platshllartext"/>
              <w:lang w:val="en-US"/>
            </w:rPr>
            <w:t xml:space="preserve">Working Group, Directors Group </w:t>
          </w:r>
          <w:r>
            <w:rPr>
              <w:rStyle w:val="Platshllartext"/>
              <w:lang w:val="en-US"/>
            </w:rPr>
            <w:t>etc</w:t>
          </w:r>
        </w:p>
      </w:docPartBody>
    </w:docPart>
    <w:docPart>
      <w:docPartPr>
        <w:name w:val="87C951D2D42D42478463B2B8686D2C83"/>
        <w:category>
          <w:name w:val="Allmänt"/>
          <w:gallery w:val="placeholder"/>
        </w:category>
        <w:types>
          <w:type w:val="bbPlcHdr"/>
        </w:types>
        <w:behaviors>
          <w:behavior w:val="content"/>
        </w:behaviors>
        <w:guid w:val="{F62A788C-7814-45B9-B7FB-7E9566213DE0}"/>
      </w:docPartPr>
      <w:docPartBody>
        <w:p w:rsidR="00AE7709" w:rsidRDefault="00AE7709" w:rsidP="00AE7709">
          <w:pPr>
            <w:pStyle w:val="87C951D2D42D42478463B2B8686D2C83"/>
          </w:pPr>
          <w:r w:rsidRPr="000D0F2C">
            <w:rPr>
              <w:rStyle w:val="Platshllartext"/>
            </w:rPr>
            <w:t>Ange plats eller om mötet var digitalt</w:t>
          </w:r>
        </w:p>
      </w:docPartBody>
    </w:docPart>
    <w:docPart>
      <w:docPartPr>
        <w:name w:val="65CD0265D5F643E7A258A00F26358193"/>
        <w:category>
          <w:name w:val="Allmänt"/>
          <w:gallery w:val="placeholder"/>
        </w:category>
        <w:types>
          <w:type w:val="bbPlcHdr"/>
        </w:types>
        <w:behaviors>
          <w:behavior w:val="content"/>
        </w:behaviors>
        <w:guid w:val="{46449540-2F3A-4761-83B4-21756DF79478}"/>
      </w:docPartPr>
      <w:docPartBody>
        <w:p w:rsidR="00AE7709" w:rsidRDefault="00AE7709" w:rsidP="00AE7709">
          <w:pPr>
            <w:pStyle w:val="65CD0265D5F643E7A258A00F26358193"/>
          </w:pPr>
          <w:r w:rsidRPr="009D745B">
            <w:rPr>
              <w:rStyle w:val="Platshllartext"/>
              <w:lang w:val="en-US"/>
            </w:rPr>
            <w:t>Namn, myndighet</w:t>
          </w:r>
        </w:p>
      </w:docPartBody>
    </w:docPart>
    <w:docPart>
      <w:docPartPr>
        <w:name w:val="5682420A01E54231BCFB6AE7BC20C785"/>
        <w:category>
          <w:name w:val="Allmänt"/>
          <w:gallery w:val="placeholder"/>
        </w:category>
        <w:types>
          <w:type w:val="bbPlcHdr"/>
        </w:types>
        <w:behaviors>
          <w:behavior w:val="content"/>
        </w:behaviors>
        <w:guid w:val="{6C336F20-29C7-4243-8AAF-B09179757E4E}"/>
      </w:docPartPr>
      <w:docPartBody>
        <w:p w:rsidR="00AE7709" w:rsidRDefault="00AE7709" w:rsidP="00AE7709">
          <w:pPr>
            <w:pStyle w:val="5682420A01E54231BCFB6AE7BC20C785"/>
          </w:pPr>
          <w:r>
            <w:rPr>
              <w:rStyle w:val="Platshllartext"/>
            </w:rPr>
            <w:t>nr</w:t>
          </w:r>
        </w:p>
      </w:docPartBody>
    </w:docPart>
    <w:docPart>
      <w:docPartPr>
        <w:name w:val="C46102F1CA094E8CB35A34FAC5C4ED0A"/>
        <w:category>
          <w:name w:val="Allmänt"/>
          <w:gallery w:val="placeholder"/>
        </w:category>
        <w:types>
          <w:type w:val="bbPlcHdr"/>
        </w:types>
        <w:behaviors>
          <w:behavior w:val="content"/>
        </w:behaviors>
        <w:guid w:val="{BB4C8DAE-91E0-4310-8858-B488E783B976}"/>
      </w:docPartPr>
      <w:docPartBody>
        <w:p w:rsidR="00AE7709" w:rsidRDefault="00AE7709" w:rsidP="00AE7709">
          <w:pPr>
            <w:pStyle w:val="C46102F1CA094E8CB35A34FAC5C4ED0A"/>
          </w:pPr>
          <w:r w:rsidRPr="00F52FA7">
            <w:rPr>
              <w:rStyle w:val="Platshllartext"/>
            </w:rPr>
            <w:t xml:space="preserve">Här anger du rubriken för </w:t>
          </w:r>
          <w:r>
            <w:rPr>
              <w:rStyle w:val="Platshllartext"/>
            </w:rPr>
            <w:t>de</w:t>
          </w:r>
          <w:r w:rsidRPr="00F52FA7">
            <w:rPr>
              <w:rStyle w:val="Platshllartext"/>
            </w:rPr>
            <w:t xml:space="preserve"> agendapunkt</w:t>
          </w:r>
          <w:r>
            <w:rPr>
              <w:rStyle w:val="Platshllartext"/>
            </w:rPr>
            <w:t>er</w:t>
          </w:r>
          <w:r w:rsidRPr="00F52FA7">
            <w:rPr>
              <w:rStyle w:val="Platshllartext"/>
            </w:rPr>
            <w:t xml:space="preserve"> du redovisar</w:t>
          </w:r>
          <w:r>
            <w:rPr>
              <w:rStyle w:val="Platshllartext"/>
            </w:rPr>
            <w:t>.</w:t>
          </w:r>
        </w:p>
      </w:docPartBody>
    </w:docPart>
    <w:docPart>
      <w:docPartPr>
        <w:name w:val="A9FE5AFBFE6D46BE8264CED6ADBFA739"/>
        <w:category>
          <w:name w:val="Allmänt"/>
          <w:gallery w:val="placeholder"/>
        </w:category>
        <w:types>
          <w:type w:val="bbPlcHdr"/>
        </w:types>
        <w:behaviors>
          <w:behavior w:val="content"/>
        </w:behaviors>
        <w:guid w:val="{28729278-7C1A-4449-87E3-91E1941AD970}"/>
      </w:docPartPr>
      <w:docPartBody>
        <w:p w:rsidR="00AE7709" w:rsidRDefault="00AE7709" w:rsidP="00AE7709">
          <w:pPr>
            <w:pStyle w:val="A9FE5AFBFE6D46BE8264CED6ADBFA739"/>
          </w:pPr>
          <w:r w:rsidRPr="00013B59">
            <w:rPr>
              <w:rStyle w:val="Platshllartext"/>
            </w:rPr>
            <w:t>Beskriv den ståndpunkt SE har fört fram på mötet. Ange även vilka andra deltagare som uttryckt sitt stöd eller avvikande mening avseende SE:s ståndpunkt</w:t>
          </w:r>
          <w:r>
            <w:rPr>
              <w:rStyle w:val="Platshllartext"/>
            </w:rPr>
            <w:t>.</w:t>
          </w:r>
        </w:p>
      </w:docPartBody>
    </w:docPart>
    <w:docPart>
      <w:docPartPr>
        <w:name w:val="1D99C81C13C6452CB700DD872BDFC1B5"/>
        <w:category>
          <w:name w:val="Allmänt"/>
          <w:gallery w:val="placeholder"/>
        </w:category>
        <w:types>
          <w:type w:val="bbPlcHdr"/>
        </w:types>
        <w:behaviors>
          <w:behavior w:val="content"/>
        </w:behaviors>
        <w:guid w:val="{4167CF2A-C312-40C8-ADF2-8E62EE823FA2}"/>
      </w:docPartPr>
      <w:docPartBody>
        <w:p w:rsidR="00AE7709" w:rsidRDefault="00AE7709" w:rsidP="00AE7709">
          <w:pPr>
            <w:pStyle w:val="1D99C81C13C6452CB700DD872BDFC1B5"/>
          </w:pPr>
          <w:r w:rsidRPr="00013B59">
            <w:rPr>
              <w:rStyle w:val="Platshllartext"/>
            </w:rPr>
            <w:t>Ange kortfattat ståndpunkt som framförts av annan mötesdeltagare</w:t>
          </w:r>
          <w:r w:rsidRPr="00D17099">
            <w:rPr>
              <w:rStyle w:val="Platshllartext"/>
            </w:rPr>
            <w:t>.</w:t>
          </w:r>
        </w:p>
      </w:docPartBody>
    </w:docPart>
    <w:docPart>
      <w:docPartPr>
        <w:name w:val="F97B3DECD0E54D95B48FFC589B0B9731"/>
        <w:category>
          <w:name w:val="Allmänt"/>
          <w:gallery w:val="placeholder"/>
        </w:category>
        <w:types>
          <w:type w:val="bbPlcHdr"/>
        </w:types>
        <w:behaviors>
          <w:behavior w:val="content"/>
        </w:behaviors>
        <w:guid w:val="{AAB2D1E6-D20C-480B-879F-E2193BC1D244}"/>
      </w:docPartPr>
      <w:docPartBody>
        <w:p w:rsidR="00AE7709" w:rsidRDefault="00AE7709" w:rsidP="00AE7709">
          <w:pPr>
            <w:pStyle w:val="F97B3DECD0E54D95B48FFC589B0B9731"/>
          </w:pPr>
          <w:r>
            <w:rPr>
              <w:rStyle w:val="Platshllartext"/>
            </w:rPr>
            <w:t>En eller flera punkter</w:t>
          </w:r>
        </w:p>
      </w:docPartBody>
    </w:docPart>
    <w:docPart>
      <w:docPartPr>
        <w:name w:val="1F26D6DF16C4478791E6FE0397CB77F9"/>
        <w:category>
          <w:name w:val="Allmänt"/>
          <w:gallery w:val="placeholder"/>
        </w:category>
        <w:types>
          <w:type w:val="bbPlcHdr"/>
        </w:types>
        <w:behaviors>
          <w:behavior w:val="content"/>
        </w:behaviors>
        <w:guid w:val="{048E9610-67D4-44E6-8171-72AB31F5DA0E}"/>
      </w:docPartPr>
      <w:docPartBody>
        <w:p w:rsidR="00AE7709" w:rsidRDefault="00AE7709" w:rsidP="00AE7709">
          <w:pPr>
            <w:pStyle w:val="1F26D6DF16C4478791E6FE0397CB77F9"/>
          </w:pPr>
          <w:r w:rsidRPr="00013B59">
            <w:rPr>
              <w:rStyle w:val="Platshllartext"/>
            </w:rPr>
            <w:t>Ordförandens sammanfattning och redogörelse för mötets beslut/överenskommelser. Här kan du även redogöra för viktig information som inte varit föremål för diskussion. Om det inte är relevant att återge slutsatser kan det ersättas med en kort sammanfattning.</w:t>
          </w:r>
        </w:p>
      </w:docPartBody>
    </w:docPart>
    <w:docPart>
      <w:docPartPr>
        <w:name w:val="81E81B1207094E75B82D1FA5851A0C60"/>
        <w:category>
          <w:name w:val="Allmänt"/>
          <w:gallery w:val="placeholder"/>
        </w:category>
        <w:types>
          <w:type w:val="bbPlcHdr"/>
        </w:types>
        <w:behaviors>
          <w:behavior w:val="content"/>
        </w:behaviors>
        <w:guid w:val="{C45FCE1E-D55F-4306-AA0D-5340CE2FAC93}"/>
      </w:docPartPr>
      <w:docPartBody>
        <w:p w:rsidR="00AE7709" w:rsidRDefault="00AE7709" w:rsidP="00AE7709">
          <w:pPr>
            <w:pStyle w:val="81E81B1207094E75B82D1FA5851A0C60"/>
          </w:pPr>
          <w:r w:rsidRPr="00013B59">
            <w:rPr>
              <w:rStyle w:val="Platshllartext"/>
            </w:rPr>
            <w:t>Om frågan är av vikt finns det möjlighet att sätta frågan i en kontext samt redogöra för möjliga konsekvenser även om det inte diskuterades explicit på mötet.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nter">
    <w:panose1 w:val="02000503000000020004"/>
    <w:charset w:val="00"/>
    <w:family w:val="auto"/>
    <w:pitch w:val="variable"/>
    <w:sig w:usb0="E00002FF" w:usb1="1200A1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Inter SemiBold">
    <w:panose1 w:val="02000503000000020004"/>
    <w:charset w:val="00"/>
    <w:family w:val="auto"/>
    <w:pitch w:val="variable"/>
    <w:sig w:usb0="E00002FF" w:usb1="1200A1FF" w:usb2="00000001" w:usb3="00000000" w:csb0="0000019F" w:csb1="00000000"/>
  </w:font>
  <w:font w:name="Tahoma">
    <w:panose1 w:val="020B0604030504040204"/>
    <w:charset w:val="00"/>
    <w:family w:val="swiss"/>
    <w:pitch w:val="variable"/>
    <w:sig w:usb0="E1002EFF" w:usb1="C000605B" w:usb2="00000029" w:usb3="00000000" w:csb0="000101FF" w:csb1="00000000"/>
  </w:font>
  <w:font w:name="PT Serif">
    <w:altName w:val="PT Serif"/>
    <w:panose1 w:val="020A0603040505020204"/>
    <w:charset w:val="00"/>
    <w:family w:val="roman"/>
    <w:pitch w:val="variable"/>
    <w:sig w:usb0="A00002EF" w:usb1="5000204B" w:usb2="00000000" w:usb3="00000000" w:csb0="000000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3D6"/>
    <w:rsid w:val="000570C1"/>
    <w:rsid w:val="001513D6"/>
    <w:rsid w:val="0026654A"/>
    <w:rsid w:val="00AE7709"/>
    <w:rsid w:val="00F3151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rsid w:val="00AE7709"/>
    <w:rPr>
      <w:color w:val="808080"/>
    </w:rPr>
  </w:style>
  <w:style w:type="paragraph" w:customStyle="1" w:styleId="58F7B9173716485693F67E49AD42EF3D">
    <w:name w:val="58F7B9173716485693F67E49AD42EF3D"/>
  </w:style>
  <w:style w:type="paragraph" w:customStyle="1" w:styleId="D102DE66933B4A6EAA8183D9632A4B7A">
    <w:name w:val="D102DE66933B4A6EAA8183D9632A4B7A"/>
  </w:style>
  <w:style w:type="paragraph" w:customStyle="1" w:styleId="074740DCE6104966B9126DB935A802D2">
    <w:name w:val="074740DCE6104966B9126DB935A802D2"/>
  </w:style>
  <w:style w:type="paragraph" w:customStyle="1" w:styleId="9D33A661949E4832B32199FB7B20A8EB">
    <w:name w:val="9D33A661949E4832B32199FB7B20A8EB"/>
  </w:style>
  <w:style w:type="paragraph" w:customStyle="1" w:styleId="C2F3E1D41B1A4BE28AE9F65739B08280">
    <w:name w:val="C2F3E1D41B1A4BE28AE9F65739B08280"/>
  </w:style>
  <w:style w:type="paragraph" w:customStyle="1" w:styleId="72FB1BC8D16C40738A3880FF1DCAE905">
    <w:name w:val="72FB1BC8D16C40738A3880FF1DCAE905"/>
  </w:style>
  <w:style w:type="paragraph" w:customStyle="1" w:styleId="8C8F7ABFCD8F41CB9939761965247987">
    <w:name w:val="8C8F7ABFCD8F41CB9939761965247987"/>
    <w:rsid w:val="00AE7709"/>
  </w:style>
  <w:style w:type="paragraph" w:customStyle="1" w:styleId="87C951D2D42D42478463B2B8686D2C83">
    <w:name w:val="87C951D2D42D42478463B2B8686D2C83"/>
    <w:rsid w:val="00AE7709"/>
  </w:style>
  <w:style w:type="paragraph" w:customStyle="1" w:styleId="65CD0265D5F643E7A258A00F26358193">
    <w:name w:val="65CD0265D5F643E7A258A00F26358193"/>
    <w:rsid w:val="00AE7709"/>
  </w:style>
  <w:style w:type="paragraph" w:customStyle="1" w:styleId="B76C6364100340D281BB6829E2DCE510">
    <w:name w:val="B76C6364100340D281BB6829E2DCE510"/>
    <w:rsid w:val="001513D6"/>
  </w:style>
  <w:style w:type="paragraph" w:customStyle="1" w:styleId="DC15FBD175E24121B59247221D5AE53F">
    <w:name w:val="DC15FBD175E24121B59247221D5AE53F"/>
    <w:rsid w:val="001513D6"/>
  </w:style>
  <w:style w:type="paragraph" w:customStyle="1" w:styleId="5682420A01E54231BCFB6AE7BC20C785">
    <w:name w:val="5682420A01E54231BCFB6AE7BC20C785"/>
    <w:rsid w:val="00AE7709"/>
  </w:style>
  <w:style w:type="paragraph" w:customStyle="1" w:styleId="C46102F1CA094E8CB35A34FAC5C4ED0A">
    <w:name w:val="C46102F1CA094E8CB35A34FAC5C4ED0A"/>
    <w:rsid w:val="00AE7709"/>
  </w:style>
  <w:style w:type="paragraph" w:customStyle="1" w:styleId="A9FE5AFBFE6D46BE8264CED6ADBFA739">
    <w:name w:val="A9FE5AFBFE6D46BE8264CED6ADBFA739"/>
    <w:rsid w:val="00AE7709"/>
  </w:style>
  <w:style w:type="paragraph" w:customStyle="1" w:styleId="1D99C81C13C6452CB700DD872BDFC1B5">
    <w:name w:val="1D99C81C13C6452CB700DD872BDFC1B5"/>
    <w:rsid w:val="00AE7709"/>
  </w:style>
  <w:style w:type="paragraph" w:customStyle="1" w:styleId="F97B3DECD0E54D95B48FFC589B0B9731">
    <w:name w:val="F97B3DECD0E54D95B48FFC589B0B9731"/>
    <w:rsid w:val="00AE7709"/>
  </w:style>
  <w:style w:type="paragraph" w:customStyle="1" w:styleId="1F26D6DF16C4478791E6FE0397CB77F9">
    <w:name w:val="1F26D6DF16C4478791E6FE0397CB77F9"/>
    <w:rsid w:val="00AE7709"/>
  </w:style>
  <w:style w:type="paragraph" w:customStyle="1" w:styleId="81E81B1207094E75B82D1FA5851A0C60">
    <w:name w:val="81E81B1207094E75B82D1FA5851A0C60"/>
    <w:rsid w:val="00AE7709"/>
  </w:style>
  <w:style w:type="paragraph" w:customStyle="1" w:styleId="89BED84B42E64917B634416126434A4E">
    <w:name w:val="89BED84B42E64917B634416126434A4E"/>
    <w:rsid w:val="001513D6"/>
  </w:style>
  <w:style w:type="paragraph" w:customStyle="1" w:styleId="05CEFFB2CCF1477097415B0A9B2C2957">
    <w:name w:val="05CEFFB2CCF1477097415B0A9B2C2957"/>
    <w:rsid w:val="001513D6"/>
  </w:style>
  <w:style w:type="paragraph" w:customStyle="1" w:styleId="D854DEFD5895498E8232F087E292B9B8">
    <w:name w:val="D854DEFD5895498E8232F087E292B9B8"/>
    <w:rsid w:val="001513D6"/>
  </w:style>
  <w:style w:type="paragraph" w:customStyle="1" w:styleId="7CF9C0DC472445AB817D9253DEBBCFA9">
    <w:name w:val="7CF9C0DC472445AB817D9253DEBBCFA9"/>
    <w:rsid w:val="001513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SCB">
  <a:themeElements>
    <a:clrScheme name="SCB_Word_Colors">
      <a:dk1>
        <a:sysClr val="windowText" lastClr="000000"/>
      </a:dk1>
      <a:lt1>
        <a:sysClr val="window" lastClr="FFFFFF"/>
      </a:lt1>
      <a:dk2>
        <a:srgbClr val="0F0865"/>
      </a:dk2>
      <a:lt2>
        <a:srgbClr val="FFFFFF"/>
      </a:lt2>
      <a:accent1>
        <a:srgbClr val="0F0865"/>
      </a:accent1>
      <a:accent2>
        <a:srgbClr val="1F44FF"/>
      </a:accent2>
      <a:accent3>
        <a:srgbClr val="B8E7FF"/>
      </a:accent3>
      <a:accent4>
        <a:srgbClr val="FFBAFF"/>
      </a:accent4>
      <a:accent5>
        <a:srgbClr val="21CA7B"/>
      </a:accent5>
      <a:accent6>
        <a:srgbClr val="F66228"/>
      </a:accent6>
      <a:hlink>
        <a:srgbClr val="0F0865"/>
      </a:hlink>
      <a:folHlink>
        <a:srgbClr val="0F0865"/>
      </a:folHlink>
    </a:clrScheme>
    <a:fontScheme name="SCB - Typsnitt">
      <a:majorFont>
        <a:latin typeface="Inter"/>
        <a:ea typeface=""/>
        <a:cs typeface=""/>
      </a:majorFont>
      <a:minorFont>
        <a:latin typeface="Inte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ln>
          <a:noFill/>
        </a:ln>
      </a:spPr>
      <a:bodyPr rtlCol="0" anchor="ctr"/>
      <a:lstStyle>
        <a:defPPr algn="ctr">
          <a:defRPr sz="1500" dirty="0" err="1">
            <a:cs typeface="Arial" panose="020B0604020202020204" pitchFamily="34" charset="0"/>
          </a:defRPr>
        </a:defPPr>
      </a:lstStyle>
      <a:style>
        <a:lnRef idx="2">
          <a:schemeClr val="accent1">
            <a:shade val="50000"/>
          </a:schemeClr>
        </a:lnRef>
        <a:fillRef idx="1">
          <a:schemeClr val="accent1"/>
        </a:fillRef>
        <a:effectRef idx="0">
          <a:schemeClr val="accent1"/>
        </a:effectRef>
        <a:fontRef idx="minor">
          <a:schemeClr val="lt1"/>
        </a:fontRef>
      </a:style>
    </a:spDef>
    <a:lnDef>
      <a:spPr>
        <a:ln w="12700">
          <a:solidFill>
            <a:schemeClr val="accent1"/>
          </a:solidFill>
        </a:ln>
      </a:spPr>
      <a:bodyPr/>
      <a:lstStyle/>
      <a:style>
        <a:lnRef idx="1">
          <a:schemeClr val="accent1"/>
        </a:lnRef>
        <a:fillRef idx="0">
          <a:schemeClr val="accent1"/>
        </a:fillRef>
        <a:effectRef idx="0">
          <a:schemeClr val="accent1"/>
        </a:effectRef>
        <a:fontRef idx="minor">
          <a:schemeClr val="tx1"/>
        </a:fontRef>
      </a:style>
    </a:lnDef>
    <a:txDef>
      <a:spPr>
        <a:noFill/>
      </a:spPr>
      <a:bodyPr wrap="square" lIns="0" tIns="0" rIns="0" bIns="0" rtlCol="0">
        <a:spAutoFit/>
      </a:bodyPr>
      <a:lstStyle>
        <a:defPPr algn="l">
          <a:defRPr sz="1500" dirty="0" err="1">
            <a:cs typeface="Arial" panose="020B0604020202020204" pitchFamily="34" charset="0"/>
          </a:defRPr>
        </a:defPPr>
      </a:lstStyle>
    </a:txDef>
  </a:objectDefaults>
  <a:extraClrSchemeLst/>
  <a:custClrLst>
    <a:custClr>
      <a:srgbClr val="F0FAFF"/>
    </a:custClr>
    <a:custClr>
      <a:srgbClr val="FFD6FF"/>
    </a:custClr>
    <a:custClr>
      <a:srgbClr val="C1FAC9"/>
    </a:custClr>
    <a:custClr>
      <a:srgbClr val="FFD3C2"/>
    </a:custClr>
    <a:custClr>
      <a:srgbClr val="F9F8EF"/>
    </a:custClr>
  </a:custClrLst>
  <a:extLst>
    <a:ext uri="{05A4C25C-085E-4340-85A3-A5531E510DB2}">
      <thm15:themeFamily xmlns:thm15="http://schemas.microsoft.com/office/thememl/2012/main" name="SCB" id="{48D8F4E5-C81B-4886-AAA6-98D9E18503F2}" vid="{FAF6F517-4A7B-46B2-9178-56A8ECB97C88}"/>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129BBCBF21362E4099AE6C2F27C58737" ma:contentTypeVersion="21" ma:contentTypeDescription="Skapa ett nytt dokument." ma:contentTypeScope="" ma:versionID="15ed7ccc835bff4ea886b17c9796e661">
  <xsd:schema xmlns:xsd="http://www.w3.org/2001/XMLSchema" xmlns:xs="http://www.w3.org/2001/XMLSchema" xmlns:p="http://schemas.microsoft.com/office/2006/metadata/properties" xmlns:ns2="10c3a147-0d64-46aa-a281-dc97358e8373" xmlns:ns3="d7532cd0-e888-47d6-8f58-db0210f25002" targetNamespace="http://schemas.microsoft.com/office/2006/metadata/properties" ma:root="true" ma:fieldsID="0ef4f3aebadcc9ee74750a2e8d800a36" ns2:_="" ns3:_="">
    <xsd:import namespace="10c3a147-0d64-46aa-a281-dc97358e8373"/>
    <xsd:import namespace="d7532cd0-e888-47d6-8f58-db0210f2500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Godk_x00e4_nd"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a147-0d64-46aa-a281-dc97358e83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Godk_x00e4_nd" ma:index="18" nillable="true" ma:displayName="Godkänd" ma:default="0" ma:format="Dropdown" ma:internalName="Godk_x00e4_nd">
      <xsd:simpleType>
        <xsd:restriction base="dms:Boolea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Bildmarkeringar" ma:readOnly="false" ma:fieldId="{5cf76f15-5ced-4ddc-b409-7134ff3c332f}" ma:taxonomyMulti="true" ma:sspId="e641fc9e-d469-439b-858c-bb315f8f2b4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Status" ma:index="27" nillable="true" ma:displayName="Status" ma:format="RadioButtons" ma:internalName="Status">
      <xsd:simpleType>
        <xsd:restriction base="dms:Choice">
          <xsd:enumeration value="Klar"/>
          <xsd:enumeration value="Gör ej"/>
        </xsd:restriction>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532cd0-e888-47d6-8f58-db0210f25002" elementFormDefault="qualified">
    <xsd:import namespace="http://schemas.microsoft.com/office/2006/documentManagement/types"/>
    <xsd:import namespace="http://schemas.microsoft.com/office/infopath/2007/PartnerControls"/>
    <xsd:element name="SharedWithUsers" ma:index="19"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lat med information" ma:internalName="SharedWithDetails" ma:readOnly="true">
      <xsd:simpleType>
        <xsd:restriction base="dms:Note">
          <xsd:maxLength value="255"/>
        </xsd:restriction>
      </xsd:simpleType>
    </xsd:element>
    <xsd:element name="TaxCatchAll" ma:index="24" nillable="true" ma:displayName="Taxonomy Catch All Column" ma:hidden="true" ma:list="{bb681454-5b20-4870-936e-b523090ef0fb}" ma:internalName="TaxCatchAll" ma:showField="CatchAllData" ma:web="d7532cd0-e888-47d6-8f58-db0210f250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ustomForm>
  <Settings>
    <NoControls>7</NoControls>
    <Rows>5</Rows>
    <Columns>2</Columns>
    <Width>102</Width>
  </Settings>
  <Controls>
    <Control>
      <Name>cntDatum</Name>
      <Switch/>
      <Type>txt</Type>
      <Position>1_1</Position>
      <Title>Datum</Title>
    </Control>
    <Control>
      <Name>cntversion</Name>
      <Switch/>
      <Type>txt</Type>
      <Position>2_1</Position>
      <Title>Version</Title>
    </Control>
    <Control>
      <Name>cntBeteckning1(texDnr)</Name>
      <Switch/>
      <Type>txt</Type>
      <Position>2_2</Position>
      <Title>Beteckning 1 (tex Dnr)</Title>
    </Control>
    <Control>
      <Name>cntBeteckning</Name>
      <Switch>/2Col</Switch>
      <Type>txt</Type>
      <Position>3_1</Position>
      <Title>Beteckning</Title>
    </Control>
    <Control>
      <Name>cntavdelning</Name>
      <Switch>/2Col</Switch>
      <Type>txt</Type>
      <Position>4_1</Position>
      <Title>Avdelning (enhet, arbetsgrupp)</Title>
    </Control>
    <Control>
      <Name>cntHandläggare</Name>
      <Switch>/2Col</Switch>
      <Type>txt</Type>
      <Position>5_1</Position>
      <Title>Handläggare</Title>
    </Control>
  </Controls>
</CustomForm>
</file>

<file path=customXml/item4.xml><?xml version="1.0" encoding="utf-8"?>
<p:properties xmlns:p="http://schemas.microsoft.com/office/2006/metadata/properties" xmlns:xsi="http://www.w3.org/2001/XMLSchema-instance" xmlns:pc="http://schemas.microsoft.com/office/infopath/2007/PartnerControls">
  <documentManagement>
    <Godk_x00e4_nd xmlns="10c3a147-0d64-46aa-a281-dc97358e8373">false</Godk_x00e4_nd>
    <lcf76f155ced4ddcb4097134ff3c332f xmlns="10c3a147-0d64-46aa-a281-dc97358e8373">
      <Terms xmlns="http://schemas.microsoft.com/office/infopath/2007/PartnerControls"/>
    </lcf76f155ced4ddcb4097134ff3c332f>
    <TaxCatchAll xmlns="d7532cd0-e888-47d6-8f58-db0210f25002" xsi:nil="true"/>
    <Status xmlns="10c3a147-0d64-46aa-a281-dc97358e837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AAF01F-9F28-46C1-B48E-318B822F5867}">
  <ds:schemaRefs>
    <ds:schemaRef ds:uri="http://schemas.openxmlformats.org/officeDocument/2006/bibliography"/>
  </ds:schemaRefs>
</ds:datastoreItem>
</file>

<file path=customXml/itemProps2.xml><?xml version="1.0" encoding="utf-8"?>
<ds:datastoreItem xmlns:ds="http://schemas.openxmlformats.org/officeDocument/2006/customXml" ds:itemID="{F4A286B1-AF9A-459B-83B9-F7149BFBEA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3a147-0d64-46aa-a281-dc97358e8373"/>
    <ds:schemaRef ds:uri="d7532cd0-e888-47d6-8f58-db0210f250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A6B1AE-8CF3-4B68-925E-BB87DC935C92}">
  <ds:schemaRefs/>
</ds:datastoreItem>
</file>

<file path=customXml/itemProps4.xml><?xml version="1.0" encoding="utf-8"?>
<ds:datastoreItem xmlns:ds="http://schemas.openxmlformats.org/officeDocument/2006/customXml" ds:itemID="{8BF1EAB4-602E-4FB7-8174-293CC3A82DD4}">
  <ds:schemaRefs>
    <ds:schemaRef ds:uri="http://schemas.microsoft.com/office/2006/metadata/properties"/>
    <ds:schemaRef ds:uri="http://schemas.microsoft.com/office/infopath/2007/PartnerControls"/>
    <ds:schemaRef ds:uri="10c3a147-0d64-46aa-a281-dc97358e8373"/>
    <ds:schemaRef ds:uri="d7532cd0-e888-47d6-8f58-db0210f25002"/>
  </ds:schemaRefs>
</ds:datastoreItem>
</file>

<file path=customXml/itemProps5.xml><?xml version="1.0" encoding="utf-8"?>
<ds:datastoreItem xmlns:ds="http://schemas.openxmlformats.org/officeDocument/2006/customXml" ds:itemID="{6F77B02B-84D4-4498-BC2E-0220997920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Tomt dokument</Template>
  <TotalTime>0</TotalTime>
  <Pages>2</Pages>
  <Words>318</Words>
  <Characters>1690</Characters>
  <Application>Microsoft Office Word</Application>
  <DocSecurity>0</DocSecurity>
  <Lines>14</Lines>
  <Paragraphs>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Hoff Sara ML/S/SK-Ö</dc:creator>
  <cp:lastModifiedBy>Hoff Sara ML/S/SK-Ö</cp:lastModifiedBy>
  <cp:revision>2</cp:revision>
  <dcterms:created xsi:type="dcterms:W3CDTF">2026-04-21T12:38:00Z</dcterms:created>
  <dcterms:modified xsi:type="dcterms:W3CDTF">2026-04-21T12:38:00Z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0x010100129BBCBF21362E4099AE6C2F27C58737</vt:lpwstr>
  </property>
  <property fmtid="{D5CDD505-2E9C-101B-9397-08002B2CF9AE}" pid="3" name="MediaServiceImageTags">
    <vt:lpwstr/>
  </property>
</Properties>
</file>